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80" w:rsidRDefault="000311E5" w:rsidP="007569D7">
      <w:pPr>
        <w:ind w:left="-284" w:firstLine="284"/>
      </w:pPr>
      <w:r w:rsidRPr="000311E5">
        <w:rPr>
          <w:b/>
          <w:noProof/>
          <w:sz w:val="44"/>
          <w:szCs w:val="44"/>
          <w:lang w:val="nl-BE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.2pt;margin-top:-6.5pt;width:363.55pt;height:222.75pt;z-index:-251656192;mso-width-relative:margin;mso-height-relative:margin;v-text-anchor:middle" filled="f" stroked="f">
            <v:textbox style="mso-next-textbox:#_x0000_s1026" inset="0,0,0,0">
              <w:txbxContent>
                <w:p w:rsidR="009C36E6" w:rsidRPr="009C36E6" w:rsidRDefault="009C36E6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Alumni Zevenkerken  </w:t>
                  </w:r>
                </w:p>
                <w:p w:rsidR="009C36E6" w:rsidRPr="009C36E6" w:rsidRDefault="009C36E6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proofErr w:type="spellStart"/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>reto</w:t>
                  </w:r>
                  <w:proofErr w:type="spellEnd"/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 w:rsidR="005D2833">
                    <w:rPr>
                      <w:b/>
                      <w:sz w:val="44"/>
                      <w:szCs w:val="44"/>
                      <w:lang w:val="nl-BE"/>
                    </w:rPr>
                    <w:t>2014</w:t>
                  </w: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</w:p>
                <w:p w:rsidR="007569D7" w:rsidRPr="009C36E6" w:rsidRDefault="005D2833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r>
                    <w:rPr>
                      <w:b/>
                      <w:sz w:val="44"/>
                      <w:szCs w:val="44"/>
                      <w:lang w:val="nl-BE"/>
                    </w:rPr>
                    <w:t>Donder</w:t>
                  </w:r>
                  <w:r w:rsidR="009C36E6"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dag </w:t>
                  </w:r>
                  <w:r w:rsidR="00A34304">
                    <w:rPr>
                      <w:b/>
                      <w:sz w:val="44"/>
                      <w:szCs w:val="44"/>
                      <w:lang w:val="nl-BE"/>
                    </w:rPr>
                    <w:t>1</w:t>
                  </w:r>
                  <w:r>
                    <w:rPr>
                      <w:b/>
                      <w:sz w:val="44"/>
                      <w:szCs w:val="44"/>
                      <w:lang w:val="nl-BE"/>
                    </w:rPr>
                    <w:t>2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>
                    <w:rPr>
                      <w:b/>
                      <w:sz w:val="44"/>
                      <w:szCs w:val="44"/>
                      <w:lang w:val="nl-BE"/>
                    </w:rPr>
                    <w:t>februari</w:t>
                  </w:r>
                  <w:r w:rsidR="009C36E6"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2015</w:t>
                  </w:r>
                  <w:r w:rsidR="009C36E6"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om </w:t>
                  </w:r>
                  <w:r>
                    <w:rPr>
                      <w:b/>
                      <w:sz w:val="44"/>
                      <w:szCs w:val="44"/>
                      <w:lang w:val="nl-BE"/>
                    </w:rPr>
                    <w:t>20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:</w:t>
                  </w:r>
                  <w:r>
                    <w:rPr>
                      <w:b/>
                      <w:sz w:val="44"/>
                      <w:szCs w:val="44"/>
                      <w:lang w:val="nl-BE"/>
                    </w:rPr>
                    <w:t>00</w:t>
                  </w:r>
                </w:p>
              </w:txbxContent>
            </v:textbox>
          </v:shape>
        </w:pict>
      </w:r>
      <w:r w:rsidR="007569D7">
        <w:rPr>
          <w:noProof/>
          <w:lang w:val="nl-BE"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4311650</wp:posOffset>
            </wp:positionH>
            <wp:positionV relativeFrom="paragraph">
              <wp:posOffset>1270</wp:posOffset>
            </wp:positionV>
            <wp:extent cx="2353945" cy="2667000"/>
            <wp:effectExtent l="19050" t="0" r="8255" b="0"/>
            <wp:wrapNone/>
            <wp:docPr id="1" name="Picture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9D7" w:rsidRDefault="007569D7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0311E5" w:rsidP="007569D7">
      <w:pPr>
        <w:ind w:left="-284" w:firstLine="284"/>
      </w:pPr>
      <w:r>
        <w:rPr>
          <w:noProof/>
          <w:lang w:val="nl-BE" w:eastAsia="zh-TW"/>
        </w:rPr>
        <w:lastRenderedPageBreak/>
        <w:pict>
          <v:shape id="_x0000_s1027" type="#_x0000_t202" style="position:absolute;left:0;text-align:left;margin-left:0;margin-top:-7.85pt;width:549.3pt;height:228.45pt;z-index:-251654144;mso-position-horizontal:center;mso-width-relative:margin;mso-height-relative:margin;v-text-anchor:middle" filled="f" stroked="f">
            <v:textbox style="mso-next-textbox:#_x0000_s1027" inset="0,0,0,0">
              <w:txbxContent>
                <w:p w:rsidR="005967CC" w:rsidRDefault="005967CC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</w:p>
                <w:p w:rsidR="009C36E6" w:rsidRPr="00B912B4" w:rsidRDefault="009C36E6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Beste alumnus </w:t>
                  </w:r>
                  <w:r w:rsidR="00913098">
                    <w:rPr>
                      <w:b/>
                      <w:sz w:val="32"/>
                      <w:szCs w:val="32"/>
                      <w:lang w:val="nl-BE"/>
                    </w:rPr>
                    <w:t xml:space="preserve">van </w:t>
                  </w:r>
                  <w:proofErr w:type="spellStart"/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>reto</w:t>
                  </w:r>
                  <w:proofErr w:type="spellEnd"/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 </w:t>
                  </w:r>
                  <w:r w:rsidR="005D2833">
                    <w:rPr>
                      <w:b/>
                      <w:sz w:val="32"/>
                      <w:szCs w:val="32"/>
                      <w:lang w:val="nl-BE"/>
                    </w:rPr>
                    <w:t>2014</w:t>
                  </w: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>,</w:t>
                  </w:r>
                </w:p>
                <w:p w:rsidR="00B912B4" w:rsidRPr="00B912B4" w:rsidRDefault="00B912B4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Alumni Zevenkerken </w:t>
                  </w:r>
                  <w:r w:rsidR="005D2833">
                    <w:rPr>
                      <w:b/>
                      <w:sz w:val="32"/>
                      <w:szCs w:val="32"/>
                      <w:lang w:val="nl-BE"/>
                    </w:rPr>
                    <w:t xml:space="preserve">trakteert met een gratis vat voor de eerste </w:t>
                  </w:r>
                  <w:proofErr w:type="spellStart"/>
                  <w:r w:rsidR="005D2833">
                    <w:rPr>
                      <w:b/>
                      <w:sz w:val="32"/>
                      <w:szCs w:val="32"/>
                      <w:lang w:val="nl-BE"/>
                    </w:rPr>
                    <w:t>réunie</w:t>
                  </w:r>
                  <w:proofErr w:type="spellEnd"/>
                  <w:r w:rsidR="005D2833">
                    <w:rPr>
                      <w:b/>
                      <w:sz w:val="32"/>
                      <w:szCs w:val="32"/>
                      <w:lang w:val="nl-BE"/>
                    </w:rPr>
                    <w:t>.</w:t>
                  </w:r>
                </w:p>
                <w:p w:rsidR="00B912B4" w:rsidRPr="00B912B4" w:rsidRDefault="005D2833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</w:pPr>
                  <w:proofErr w:type="spellStart"/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Dendermondsesteenweg</w:t>
                  </w:r>
                  <w:proofErr w:type="spellEnd"/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268 9000 Gent</w:t>
                  </w:r>
                </w:p>
                <w:p w:rsidR="00B912B4" w:rsidRPr="00B912B4" w:rsidRDefault="005D2833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</w:pPr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Donder</w:t>
                  </w:r>
                  <w:r w:rsidR="00B912B4"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dag </w:t>
                  </w:r>
                  <w:r w:rsidR="00A3430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1</w:t>
                  </w:r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2</w:t>
                  </w:r>
                  <w:r w:rsidR="00B912B4"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</w:t>
                  </w:r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februari</w:t>
                  </w:r>
                  <w:r w:rsidR="00B912B4"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201</w:t>
                  </w:r>
                  <w:r w:rsidR="00913098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5</w:t>
                  </w:r>
                  <w:r w:rsidR="00B912B4"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om </w:t>
                  </w:r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20</w:t>
                  </w:r>
                  <w:r w:rsidR="00913098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:</w:t>
                  </w:r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00</w:t>
                  </w:r>
                </w:p>
                <w:p w:rsidR="00B912B4" w:rsidRPr="009C36E6" w:rsidRDefault="00B912B4">
                  <w:pPr>
                    <w:rPr>
                      <w:lang w:val="nl-BE"/>
                    </w:rPr>
                  </w:pPr>
                </w:p>
              </w:txbxContent>
            </v:textbox>
          </v:shape>
        </w:pict>
      </w:r>
    </w:p>
    <w:p w:rsidR="007569D7" w:rsidRDefault="007569D7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F83C0C" w:rsidRDefault="000311E5" w:rsidP="005D2833">
      <w:pPr>
        <w:pStyle w:val="Geenafstand"/>
        <w:tabs>
          <w:tab w:val="left" w:pos="7050"/>
        </w:tabs>
        <w:rPr>
          <w:lang w:val="nl-BE"/>
        </w:rPr>
      </w:pPr>
      <w:r w:rsidRPr="000311E5">
        <w:rPr>
          <w:noProof/>
          <w:sz w:val="20"/>
          <w:szCs w:val="20"/>
          <w:lang w:eastAsia="en-GB"/>
        </w:rPr>
        <w:lastRenderedPageBreak/>
        <w:pict>
          <v:shape id="_x0000_s1030" type="#_x0000_t202" style="position:absolute;margin-left:0;margin-top:-7.4pt;width:248pt;height:233.35pt;z-index:-251650048;mso-width-relative:margin;mso-height-relative:margin" filled="f" stroked="f">
            <v:textbox inset="0,0,0,0">
              <w:txbxContent>
                <w:p w:rsidR="005D2833" w:rsidRDefault="005D2833" w:rsidP="00F83C0C">
                  <w:pPr>
                    <w:rPr>
                      <w:sz w:val="20"/>
                      <w:szCs w:val="20"/>
                      <w:lang w:val="nl-BE"/>
                    </w:rPr>
                  </w:pPr>
                </w:p>
                <w:p w:rsidR="00913098" w:rsidRDefault="00F83C0C" w:rsidP="00F83C0C">
                  <w:pPr>
                    <w:rPr>
                      <w:sz w:val="20"/>
                      <w:szCs w:val="20"/>
                      <w:lang w:val="nl-BE"/>
                    </w:rPr>
                  </w:pP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Wie?</w:t>
                  </w:r>
                  <w:r>
                    <w:rPr>
                      <w:sz w:val="20"/>
                      <w:szCs w:val="20"/>
                      <w:lang w:val="nl-BE"/>
                    </w:rPr>
                    <w:cr/>
                  </w:r>
                  <w:r w:rsidR="00913098">
                    <w:rPr>
                      <w:sz w:val="20"/>
                      <w:szCs w:val="20"/>
                      <w:lang w:val="nl-BE"/>
                    </w:rPr>
                    <w:t xml:space="preserve">   </w:t>
                  </w:r>
                  <w:proofErr w:type="spellStart"/>
                  <w:r w:rsidR="005D2833">
                    <w:rPr>
                      <w:sz w:val="20"/>
                      <w:szCs w:val="20"/>
                      <w:lang w:val="nl-BE"/>
                    </w:rPr>
                    <w:t>Reto</w:t>
                  </w:r>
                  <w:proofErr w:type="spellEnd"/>
                  <w:r w:rsidR="005D2833">
                    <w:rPr>
                      <w:sz w:val="20"/>
                      <w:szCs w:val="20"/>
                      <w:lang w:val="nl-BE"/>
                    </w:rPr>
                    <w:t xml:space="preserve"> 2014</w:t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Wanneer?</w:t>
                  </w: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cr/>
                  </w:r>
                  <w:r w:rsidR="00913098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  </w:t>
                  </w:r>
                  <w:r w:rsidR="005D2833">
                    <w:rPr>
                      <w:sz w:val="20"/>
                      <w:szCs w:val="20"/>
                      <w:lang w:val="nl-BE"/>
                    </w:rPr>
                    <w:t>Donderdag 12 februari</w:t>
                  </w:r>
                  <w:r w:rsidR="00913098">
                    <w:rPr>
                      <w:sz w:val="20"/>
                      <w:szCs w:val="20"/>
                      <w:lang w:val="nl-BE"/>
                    </w:rPr>
                    <w:t xml:space="preserve"> 2015 – Blokkeer jullie agenda’s nu!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cr/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Waar?</w:t>
                  </w: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cr/>
                  </w:r>
                  <w:r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  </w:t>
                  </w:r>
                  <w:proofErr w:type="spellStart"/>
                  <w:r w:rsidR="005D2833">
                    <w:rPr>
                      <w:sz w:val="20"/>
                      <w:szCs w:val="20"/>
                      <w:lang w:val="nl-BE"/>
                    </w:rPr>
                    <w:t>Dendermondsesteenweg</w:t>
                  </w:r>
                  <w:proofErr w:type="spellEnd"/>
                  <w:r w:rsidR="005D2833">
                    <w:rPr>
                      <w:sz w:val="20"/>
                      <w:szCs w:val="20"/>
                      <w:lang w:val="nl-BE"/>
                    </w:rPr>
                    <w:t xml:space="preserve"> 268 9000 Gent</w:t>
                  </w:r>
                </w:p>
                <w:p w:rsidR="00F83C0C" w:rsidRPr="00F83C0C" w:rsidRDefault="00F83C0C" w:rsidP="00F83C0C">
                  <w:pPr>
                    <w:rPr>
                      <w:lang w:val="nl-BE"/>
                    </w:rPr>
                  </w:pP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Kostprijs?</w:t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   </w:t>
                  </w:r>
                  <w:r w:rsidR="005D2833">
                    <w:rPr>
                      <w:sz w:val="20"/>
                      <w:szCs w:val="20"/>
                      <w:lang w:val="nl-BE"/>
                    </w:rPr>
                    <w:t>Alumni Zevenkerken trakteert een gratis vat.</w:t>
                  </w:r>
                </w:p>
              </w:txbxContent>
            </v:textbox>
          </v:shape>
        </w:pict>
      </w:r>
      <w:r w:rsidRPr="000311E5">
        <w:rPr>
          <w:noProof/>
          <w:sz w:val="20"/>
          <w:szCs w:val="20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67.5pt;margin-top:-3.05pt;width:0;height:218.25pt;z-index:251663360" o:connectortype="straight"/>
        </w:pict>
      </w:r>
      <w:r w:rsidRPr="000311E5">
        <w:rPr>
          <w:noProof/>
          <w:sz w:val="20"/>
          <w:szCs w:val="20"/>
          <w:lang w:val="nl-BE" w:eastAsia="zh-TW"/>
        </w:rPr>
        <w:pict>
          <v:shape id="_x0000_s1029" type="#_x0000_t202" style="position:absolute;margin-left:294.5pt;margin-top:-4.5pt;width:237.75pt;height:230.45pt;z-index:-251651072;mso-width-relative:margin;mso-height-relative:margin" filled="f" stroked="f">
            <v:textbox style="mso-next-textbox:#_x0000_s1029" inset="0,0,0,0">
              <w:txbxContent>
                <w:p w:rsidR="005967CC" w:rsidRPr="005D2833" w:rsidRDefault="005967CC" w:rsidP="005D2833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  <w:r w:rsidR="005D2833">
        <w:rPr>
          <w:lang w:val="nl-BE"/>
        </w:rPr>
        <w:tab/>
      </w:r>
    </w:p>
    <w:p w:rsidR="00F83C0C" w:rsidRDefault="005D2833" w:rsidP="005D2833">
      <w:pPr>
        <w:pStyle w:val="Geenafstand"/>
        <w:tabs>
          <w:tab w:val="left" w:pos="6480"/>
        </w:tabs>
        <w:rPr>
          <w:lang w:val="nl-BE"/>
        </w:rPr>
      </w:pPr>
      <w:r>
        <w:rPr>
          <w:lang w:val="nl-BE"/>
        </w:rPr>
        <w:tab/>
      </w:r>
    </w:p>
    <w:p w:rsidR="0051229A" w:rsidRDefault="0051229A" w:rsidP="009C36E6">
      <w:pPr>
        <w:pStyle w:val="Geenafstand"/>
        <w:rPr>
          <w:sz w:val="20"/>
          <w:szCs w:val="20"/>
          <w:lang w:val="nl-BE"/>
        </w:rPr>
      </w:pPr>
    </w:p>
    <w:p w:rsidR="0051229A" w:rsidRDefault="0051229A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0311E5" w:rsidP="009C36E6">
      <w:pPr>
        <w:pStyle w:val="Geenafstand"/>
        <w:rPr>
          <w:sz w:val="20"/>
          <w:szCs w:val="20"/>
          <w:lang w:val="nl-BE"/>
        </w:rPr>
      </w:pPr>
      <w:r w:rsidRPr="000311E5">
        <w:rPr>
          <w:noProof/>
          <w:sz w:val="20"/>
          <w:szCs w:val="20"/>
          <w:lang w:eastAsia="en-GB"/>
        </w:rPr>
        <w:lastRenderedPageBreak/>
        <w:pict>
          <v:shape id="_x0000_s1032" type="#_x0000_t202" style="position:absolute;margin-left:296pt;margin-top:-6pt;width:237.75pt;height:230.45pt;z-index:-251648000;mso-width-relative:margin;mso-height-relative:margin" filled="f" stroked="f">
            <v:textbox style="mso-next-textbox:#_x0000_s1032" inset="0,0,0,0">
              <w:txbxContent>
                <w:p w:rsidR="00990831" w:rsidRDefault="00990831" w:rsidP="00990831">
                  <w:pPr>
                    <w:rPr>
                      <w:color w:val="000000" w:themeColor="text1"/>
                      <w:sz w:val="20"/>
                      <w:szCs w:val="20"/>
                      <w:lang w:val="nl-BE"/>
                    </w:rPr>
                  </w:pPr>
                  <w:r w:rsidRPr="00990831">
                    <w:rPr>
                      <w:color w:val="000000" w:themeColor="text1"/>
                      <w:sz w:val="20"/>
                      <w:szCs w:val="20"/>
                      <w:lang w:val="nl-BE"/>
                    </w:rPr>
                    <w:t>Met dank aan de volgende partners</w:t>
                  </w:r>
                </w:p>
                <w:p w:rsidR="00990831" w:rsidRPr="00990831" w:rsidRDefault="00C3740F" w:rsidP="00990831">
                  <w:pPr>
                    <w:rPr>
                      <w:color w:val="000000" w:themeColor="text1"/>
                      <w:lang w:val="nl-BE"/>
                    </w:rPr>
                  </w:pPr>
                  <w:r w:rsidRPr="00C3740F">
                    <w:rPr>
                      <w:noProof/>
                      <w:color w:val="000000" w:themeColor="text1"/>
                      <w:lang w:val="nl-BE" w:eastAsia="nl-BE"/>
                    </w:rPr>
                    <w:drawing>
                      <wp:inline distT="0" distB="0" distL="0" distR="0">
                        <wp:extent cx="695325" cy="927100"/>
                        <wp:effectExtent l="19050" t="0" r="9525" b="0"/>
                        <wp:docPr id="10" name="Afbeelding 4" descr="C:\Users\Bernard Herbert\Documents\Privé\Bernard\Dossiers en correspondentie\ONDERHOUD &amp; ANDERE DOSSIERS LA TOURELLE\Alumni abdijschool\2014-2015\Maselis\Sjablonen uitnodiging\Sjablonen\Logo's\abdij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Bernard Herbert\Documents\Privé\Bernard\Dossiers en correspondentie\ONDERHOUD &amp; ANDERE DOSSIERS LA TOURELLE\Alumni abdijschool\2014-2015\Maselis\Sjablonen uitnodiging\Sjablonen\Logo's\abdij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5325" cy="927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311E5">
        <w:rPr>
          <w:noProof/>
          <w:sz w:val="20"/>
          <w:szCs w:val="20"/>
          <w:lang w:eastAsia="en-GB"/>
        </w:rPr>
        <w:pict>
          <v:shape id="_x0000_s1033" type="#_x0000_t202" style="position:absolute;margin-left:1.5pt;margin-top:-7.4pt;width:239pt;height:233.35pt;z-index:-251646976;mso-width-relative:margin;mso-height-relative:margin" filled="f" stroked="f">
            <v:textbox inset="0,0,0,0">
              <w:txbxContent>
                <w:p w:rsidR="00E05DC9" w:rsidRDefault="00990831" w:rsidP="00990831">
                  <w:pPr>
                    <w:rPr>
                      <w:sz w:val="20"/>
                      <w:szCs w:val="20"/>
                      <w:lang w:val="nl-BE"/>
                    </w:rPr>
                  </w:pPr>
                  <w:r w:rsidRPr="00990831">
                    <w:rPr>
                      <w:sz w:val="20"/>
                      <w:szCs w:val="20"/>
                      <w:lang w:val="nl-BE"/>
                    </w:rPr>
                    <w:t xml:space="preserve">Wij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hopen alvast U </w:t>
                  </w:r>
                  <w:r w:rsidR="005D2833">
                    <w:rPr>
                      <w:sz w:val="20"/>
                      <w:szCs w:val="20"/>
                      <w:lang w:val="nl-BE"/>
                    </w:rPr>
                    <w:t xml:space="preserve">ook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welkom te mogen heten op </w:t>
                  </w:r>
                  <w:r w:rsidR="00A34304">
                    <w:rPr>
                      <w:sz w:val="20"/>
                      <w:szCs w:val="20"/>
                      <w:lang w:val="nl-BE"/>
                    </w:rPr>
                    <w:t>19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="00A34304">
                    <w:rPr>
                      <w:sz w:val="20"/>
                      <w:szCs w:val="20"/>
                      <w:lang w:val="nl-BE"/>
                    </w:rPr>
                    <w:t>april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2015 voor een zonnige barbecue </w:t>
                  </w:r>
                  <w:r w:rsidR="005D2833">
                    <w:rPr>
                      <w:sz w:val="20"/>
                      <w:szCs w:val="20"/>
                      <w:lang w:val="nl-BE"/>
                    </w:rPr>
                    <w:t xml:space="preserve">in Sint-Martens-Latem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>en een fijn weerzien!!</w:t>
                  </w:r>
                </w:p>
                <w:p w:rsidR="00F83C0C" w:rsidRPr="00F83C0C" w:rsidRDefault="00990831" w:rsidP="00990831">
                  <w:pPr>
                    <w:rPr>
                      <w:lang w:val="nl-BE"/>
                    </w:rPr>
                  </w:pP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>Vriendelijke groeten,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Het bestuur van Alumni Zevenkerken Bernard Herbert,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vader abt, pater rector, Annelies Bouckaert,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Nathalie Billiet, Victoire Corman, Charlotte Herbert,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>Fr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>ançois De Cort, Filip Casselman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t>, Dave Cafmeyer</w:t>
                  </w:r>
                  <w:r w:rsidR="005D2833" w:rsidRPr="00990831"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</w:r>
                </w:p>
              </w:txbxContent>
            </v:textbox>
          </v:shape>
        </w:pict>
      </w:r>
      <w:r w:rsidRPr="000311E5">
        <w:rPr>
          <w:noProof/>
          <w:sz w:val="20"/>
          <w:szCs w:val="20"/>
          <w:lang w:eastAsia="en-GB"/>
        </w:rPr>
        <w:pict>
          <v:shape id="_x0000_s1031" type="#_x0000_t32" style="position:absolute;margin-left:266.75pt;margin-top:-5.3pt;width:0;height:218.25pt;z-index:251667456" o:connectortype="straight"/>
        </w:pict>
      </w:r>
    </w:p>
    <w:p w:rsidR="00F83C0C" w:rsidRPr="00990831" w:rsidRDefault="00C3740F" w:rsidP="009C36E6">
      <w:pPr>
        <w:pStyle w:val="Geenafstand"/>
        <w:rPr>
          <w:sz w:val="20"/>
          <w:szCs w:val="20"/>
          <w:lang w:val="nl-BE"/>
        </w:rPr>
      </w:pP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5616575</wp:posOffset>
            </wp:positionH>
            <wp:positionV relativeFrom="paragraph">
              <wp:posOffset>1532255</wp:posOffset>
            </wp:positionV>
            <wp:extent cx="1162050" cy="371475"/>
            <wp:effectExtent l="19050" t="0" r="0" b="0"/>
            <wp:wrapNone/>
            <wp:docPr id="6" name="Picture 5" descr="d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bb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3740150</wp:posOffset>
            </wp:positionH>
            <wp:positionV relativeFrom="paragraph">
              <wp:posOffset>1151255</wp:posOffset>
            </wp:positionV>
            <wp:extent cx="1596390" cy="533400"/>
            <wp:effectExtent l="19050" t="0" r="3810" b="0"/>
            <wp:wrapNone/>
            <wp:docPr id="5" name="Picture 4" descr="aqu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qui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39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3740150</wp:posOffset>
            </wp:positionH>
            <wp:positionV relativeFrom="paragraph">
              <wp:posOffset>1779905</wp:posOffset>
            </wp:positionV>
            <wp:extent cx="1558290" cy="657225"/>
            <wp:effectExtent l="19050" t="0" r="3810" b="0"/>
            <wp:wrapNone/>
            <wp:docPr id="3" name="Picture 1" descr="vanpary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npary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6C00"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5664200</wp:posOffset>
            </wp:positionH>
            <wp:positionV relativeFrom="paragraph">
              <wp:posOffset>113030</wp:posOffset>
            </wp:positionV>
            <wp:extent cx="1085850" cy="1095375"/>
            <wp:effectExtent l="19050" t="0" r="0" b="0"/>
            <wp:wrapNone/>
            <wp:docPr id="4" name="Picture 3" descr="ic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ma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83C0C" w:rsidRPr="00990831" w:rsidSect="007569D7">
      <w:pgSz w:w="11907" w:h="5613"/>
      <w:pgMar w:top="703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compat/>
  <w:rsids>
    <w:rsidRoot w:val="00913098"/>
    <w:rsid w:val="000311E5"/>
    <w:rsid w:val="0009301F"/>
    <w:rsid w:val="00161116"/>
    <w:rsid w:val="001849B5"/>
    <w:rsid w:val="00207BA9"/>
    <w:rsid w:val="002B4535"/>
    <w:rsid w:val="00427CE6"/>
    <w:rsid w:val="004B160A"/>
    <w:rsid w:val="0051229A"/>
    <w:rsid w:val="005967CC"/>
    <w:rsid w:val="005D2833"/>
    <w:rsid w:val="005E599F"/>
    <w:rsid w:val="00746C00"/>
    <w:rsid w:val="007569D7"/>
    <w:rsid w:val="008B0214"/>
    <w:rsid w:val="00913098"/>
    <w:rsid w:val="00990831"/>
    <w:rsid w:val="009C36E6"/>
    <w:rsid w:val="00A34304"/>
    <w:rsid w:val="00B1374D"/>
    <w:rsid w:val="00B423CD"/>
    <w:rsid w:val="00B43E80"/>
    <w:rsid w:val="00B912B4"/>
    <w:rsid w:val="00C3740F"/>
    <w:rsid w:val="00C37FF5"/>
    <w:rsid w:val="00D22A81"/>
    <w:rsid w:val="00DD1D62"/>
    <w:rsid w:val="00E05DC9"/>
    <w:rsid w:val="00E87E79"/>
    <w:rsid w:val="00EA589C"/>
    <w:rsid w:val="00F8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31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43E8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D22A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rnard%20Herbert\Documents\Priv&#233;\Bernard\Dossiers%20en%20correspondentie\ONDERHOUD%20&amp;%20ANDERE%20DOSSIERS%20LA%20TOURELLE\Alumni%20abdijschool\2014-2015\BBQ%20en%20golf\20150502%20Alumni%20Zevenkerken%20-%20rheto%20198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20150502 Alumni Zevenkerken - rheto 1985.dotx</Template>
  <TotalTime>42</TotalTime>
  <Pages>4</Pages>
  <Words>8</Words>
  <Characters>48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 Herbert</dc:creator>
  <cp:lastModifiedBy>Bernard Herbert</cp:lastModifiedBy>
  <cp:revision>4</cp:revision>
  <dcterms:created xsi:type="dcterms:W3CDTF">2014-10-23T13:29:00Z</dcterms:created>
  <dcterms:modified xsi:type="dcterms:W3CDTF">2015-02-10T13:26:00Z</dcterms:modified>
</cp:coreProperties>
</file>