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80" w:rsidRDefault="00031EB0" w:rsidP="007569D7">
      <w:pPr>
        <w:ind w:left="-284" w:firstLine="284"/>
      </w:pPr>
      <w:r w:rsidRPr="00031EB0">
        <w:rPr>
          <w:b/>
          <w:noProof/>
          <w:sz w:val="44"/>
          <w:szCs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2.2pt;margin-top:-6.5pt;width:363.55pt;height:222.75pt;z-index:-25165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" filled="f" stroked="f">
            <v:textbox inset="0,0,0,0">
              <w:txbxContent>
                <w:p w:rsidR="007569D7" w:rsidRPr="00AB059E" w:rsidRDefault="00AB059E" w:rsidP="00AB059E">
                  <w:pPr>
                    <w:rPr>
                      <w:szCs w:val="44"/>
                    </w:rPr>
                  </w:pPr>
                  <w:r w:rsidRPr="00AB059E">
                    <w:rPr>
                      <w:b/>
                      <w:sz w:val="44"/>
                      <w:szCs w:val="44"/>
                    </w:rPr>
                    <w:t>ALUMNI ZEVENKERKEN</w:t>
                  </w:r>
                  <w:r w:rsidRPr="00AB059E">
                    <w:rPr>
                      <w:b/>
                      <w:sz w:val="44"/>
                      <w:szCs w:val="44"/>
                    </w:rPr>
                    <w:cr/>
                    <w:t>DUC IN ALTUM</w:t>
                  </w:r>
                </w:p>
              </w:txbxContent>
            </v:textbox>
          </v:shape>
        </w:pict>
      </w:r>
      <w:r w:rsidR="007569D7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1270</wp:posOffset>
            </wp:positionV>
            <wp:extent cx="2353945" cy="2667000"/>
            <wp:effectExtent l="19050" t="0" r="8255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7" w:rsidRDefault="007569D7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7569D7" w:rsidRDefault="007569D7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B912B4" w:rsidRDefault="00B912B4" w:rsidP="009C36E6">
      <w:pPr>
        <w:pStyle w:val="Geenafstand"/>
      </w:pPr>
    </w:p>
    <w:p w:rsidR="00F83C0C" w:rsidRDefault="00031EB0" w:rsidP="009C36E6">
      <w:pPr>
        <w:pStyle w:val="Geenafstand"/>
      </w:pPr>
      <w:r>
        <w:rPr>
          <w:noProof/>
        </w:rPr>
        <w:lastRenderedPageBreak/>
        <w:pict>
          <v:shape id="Text Box 3" o:spid="_x0000_s1027" type="#_x0000_t202" style="position:absolute;margin-left:-11pt;margin-top:-7.1pt;width:549.3pt;height:228.45pt;z-index:-251654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" filled="f" stroked="f">
            <v:textbox inset="0,0,0,0">
              <w:txbxContent>
                <w:p w:rsidR="00AB059E" w:rsidRDefault="00AB059E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 w:rsidRPr="00AB059E">
                    <w:rPr>
                      <w:sz w:val="28"/>
                      <w:szCs w:val="28"/>
                    </w:rPr>
                    <w:t xml:space="preserve">De Voorzitter en het Bestuur van Alumni Zevenkerken vzw hebben het genoegen u en </w:t>
                  </w:r>
                </w:p>
                <w:p w:rsidR="00AB059E" w:rsidRDefault="00AB059E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 w:rsidRPr="00AB059E">
                    <w:rPr>
                      <w:sz w:val="28"/>
                      <w:szCs w:val="28"/>
                    </w:rPr>
                    <w:t>uw partner uit te nodigen op de</w:t>
                  </w:r>
                </w:p>
                <w:p w:rsidR="00AB059E" w:rsidRPr="00AB059E" w:rsidRDefault="00AB059E" w:rsidP="00AB059E">
                  <w:pPr>
                    <w:pStyle w:val="Geenafstand"/>
                    <w:jc w:val="center"/>
                    <w:rPr>
                      <w:sz w:val="16"/>
                      <w:szCs w:val="16"/>
                    </w:rPr>
                  </w:pPr>
                </w:p>
                <w:p w:rsidR="00AB059E" w:rsidRDefault="00322152" w:rsidP="002F5E7F">
                  <w:pPr>
                    <w:pStyle w:val="Geenafstand"/>
                    <w:jc w:val="center"/>
                    <w:rPr>
                      <w:color w:val="BC2701"/>
                      <w:sz w:val="44"/>
                      <w:szCs w:val="44"/>
                    </w:rPr>
                  </w:pPr>
                  <w:r>
                    <w:rPr>
                      <w:color w:val="BC2701"/>
                      <w:sz w:val="44"/>
                      <w:szCs w:val="44"/>
                    </w:rPr>
                    <w:t>K</w:t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ennismaking met het kasteel van </w:t>
                  </w:r>
                  <w:proofErr w:type="spellStart"/>
                  <w:r w:rsidR="002F5E7F">
                    <w:rPr>
                      <w:color w:val="BC2701"/>
                      <w:sz w:val="44"/>
                      <w:szCs w:val="44"/>
                    </w:rPr>
                    <w:t>Loppem</w:t>
                  </w:r>
                  <w:proofErr w:type="spellEnd"/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op</w:t>
                  </w:r>
                  <w:r w:rsidR="005E292D">
                    <w:rPr>
                      <w:color w:val="BC2701"/>
                      <w:sz w:val="44"/>
                      <w:szCs w:val="44"/>
                    </w:rPr>
                    <w:br/>
                  </w:r>
                  <w:r w:rsidR="002F5E7F">
                    <w:rPr>
                      <w:color w:val="BC2701"/>
                      <w:sz w:val="44"/>
                      <w:szCs w:val="44"/>
                    </w:rPr>
                    <w:t xml:space="preserve"> donderdag 8 oktober 2015 om 18u30. </w:t>
                  </w:r>
                </w:p>
                <w:p w:rsidR="00AB059E" w:rsidRPr="00AB059E" w:rsidRDefault="00AB059E" w:rsidP="00AB059E">
                  <w:pPr>
                    <w:pStyle w:val="Geenafstand"/>
                    <w:jc w:val="center"/>
                    <w:rPr>
                      <w:color w:val="BC2701"/>
                      <w:sz w:val="16"/>
                      <w:szCs w:val="16"/>
                    </w:rPr>
                  </w:pPr>
                </w:p>
                <w:p w:rsidR="00B912B4" w:rsidRPr="00AB059E" w:rsidRDefault="00D91304" w:rsidP="00AB059E">
                  <w:pPr>
                    <w:pStyle w:val="Geenafstand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0"/>
                      <w:szCs w:val="20"/>
                    </w:rPr>
                    <w:t xml:space="preserve">Kasteel van </w:t>
                  </w:r>
                  <w:proofErr w:type="spellStart"/>
                  <w:r>
                    <w:rPr>
                      <w:sz w:val="20"/>
                      <w:szCs w:val="20"/>
                    </w:rPr>
                    <w:t>Loppem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en de Abdijschool : zelfde grondleggers </w:t>
                  </w:r>
                  <w:r>
                    <w:rPr>
                      <w:sz w:val="20"/>
                      <w:szCs w:val="20"/>
                    </w:rPr>
                    <w:br/>
                  </w:r>
                  <w:r w:rsidR="008F5B74">
                    <w:rPr>
                      <w:sz w:val="20"/>
                      <w:szCs w:val="20"/>
                    </w:rPr>
                    <w:t>wo</w:t>
                  </w:r>
                  <w:r>
                    <w:rPr>
                      <w:sz w:val="20"/>
                      <w:szCs w:val="20"/>
                    </w:rPr>
                    <w:t>rdt U op boeiende wijze gepresenteerd</w:t>
                  </w:r>
                  <w:r w:rsidR="008F5B74">
                    <w:rPr>
                      <w:sz w:val="20"/>
                      <w:szCs w:val="20"/>
                    </w:rPr>
                    <w:t xml:space="preserve"> door Jan </w:t>
                  </w:r>
                  <w:proofErr w:type="spellStart"/>
                  <w:r w:rsidR="008F5B74">
                    <w:rPr>
                      <w:sz w:val="20"/>
                      <w:szCs w:val="20"/>
                    </w:rPr>
                    <w:t>Duran</w:t>
                  </w:r>
                  <w:proofErr w:type="spellEnd"/>
                  <w:r w:rsidR="008F5B74">
                    <w:rPr>
                      <w:sz w:val="20"/>
                      <w:szCs w:val="20"/>
                    </w:rPr>
                    <w:t xml:space="preserve"> en Micheline Decloedt, oud</w:t>
                  </w:r>
                  <w:r>
                    <w:rPr>
                      <w:sz w:val="20"/>
                      <w:szCs w:val="20"/>
                    </w:rPr>
                    <w:t>-</w:t>
                  </w:r>
                  <w:r w:rsidR="008F5B74">
                    <w:rPr>
                      <w:sz w:val="20"/>
                      <w:szCs w:val="20"/>
                    </w:rPr>
                    <w:t>leraren van de school</w:t>
                  </w:r>
                  <w:r w:rsidR="00322152">
                    <w:rPr>
                      <w:sz w:val="20"/>
                      <w:szCs w:val="20"/>
                    </w:rPr>
                    <w:t xml:space="preserve"> </w:t>
                  </w:r>
                  <w:r w:rsidR="002F5E7F"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F83C0C" w:rsidRDefault="00F83C0C" w:rsidP="009C36E6">
      <w:pPr>
        <w:pStyle w:val="Geenafstand"/>
      </w:pPr>
    </w:p>
    <w:p w:rsidR="0051229A" w:rsidRDefault="0051229A" w:rsidP="009C36E6">
      <w:pPr>
        <w:pStyle w:val="Geenafstand"/>
        <w:rPr>
          <w:sz w:val="20"/>
          <w:szCs w:val="20"/>
        </w:rPr>
      </w:pPr>
    </w:p>
    <w:p w:rsidR="0051229A" w:rsidRDefault="0051229A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F83C0C" w:rsidP="009C36E6">
      <w:pPr>
        <w:pStyle w:val="Geenafstand"/>
        <w:rPr>
          <w:sz w:val="20"/>
          <w:szCs w:val="20"/>
        </w:rPr>
      </w:pPr>
    </w:p>
    <w:p w:rsidR="00F83C0C" w:rsidRDefault="00031EB0" w:rsidP="009C36E6">
      <w:pPr>
        <w:pStyle w:val="Geenafstand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Text Box 9" o:spid="_x0000_s1028" type="#_x0000_t202" style="position:absolute;margin-left:1.5pt;margin-top:-7.4pt;width:396.5pt;height:233.35pt;z-index:-251646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" filled="f" stroked="f">
            <v:textbox inset="0,0,0,0">
              <w:txbxContent>
                <w:p w:rsidR="00F83C0C" w:rsidRPr="00AB059E" w:rsidRDefault="00322152" w:rsidP="00AB059E">
                  <w:pPr>
                    <w:pStyle w:val="Geenafstand"/>
                    <w:rPr>
                      <w:sz w:val="18"/>
                      <w:szCs w:val="18"/>
                    </w:rPr>
                  </w:pPr>
                  <w:r>
                    <w:rPr>
                      <w:color w:val="BC2701"/>
                      <w:sz w:val="18"/>
                      <w:szCs w:val="18"/>
                    </w:rPr>
                    <w:t>18u30</w:t>
                  </w:r>
                  <w:r w:rsidR="005E292D">
                    <w:rPr>
                      <w:color w:val="BC2701"/>
                      <w:sz w:val="18"/>
                      <w:szCs w:val="18"/>
                    </w:rPr>
                    <w:t xml:space="preserve"> : Ontvangst</w:t>
                  </w:r>
                  <w:r>
                    <w:rPr>
                      <w:color w:val="BC2701"/>
                      <w:sz w:val="18"/>
                      <w:szCs w:val="18"/>
                    </w:rPr>
                    <w:br/>
                    <w:t>19u</w:t>
                  </w:r>
                  <w:r w:rsidR="005E292D">
                    <w:rPr>
                      <w:color w:val="BC2701"/>
                      <w:sz w:val="18"/>
                      <w:szCs w:val="18"/>
                    </w:rPr>
                    <w:t xml:space="preserve"> : Toespraak en rondleiding</w:t>
                  </w:r>
                  <w:r>
                    <w:rPr>
                      <w:color w:val="BC2701"/>
                      <w:sz w:val="18"/>
                      <w:szCs w:val="18"/>
                    </w:rPr>
                    <w:br/>
                  </w:r>
                  <w:r w:rsidR="005E292D">
                    <w:rPr>
                      <w:color w:val="BC2701"/>
                      <w:sz w:val="18"/>
                      <w:szCs w:val="18"/>
                    </w:rPr>
                    <w:t xml:space="preserve">21u : </w:t>
                  </w:r>
                  <w:r>
                    <w:rPr>
                      <w:color w:val="BC2701"/>
                      <w:sz w:val="18"/>
                      <w:szCs w:val="18"/>
                    </w:rPr>
                    <w:t xml:space="preserve"> receptie in de gewelfde kelders van het kasteel</w:t>
                  </w:r>
                  <w:r w:rsidR="00AB059E" w:rsidRPr="00AB059E">
                    <w:rPr>
                      <w:sz w:val="18"/>
                      <w:szCs w:val="18"/>
                    </w:rPr>
                    <w:t xml:space="preserve">  </w:t>
                  </w:r>
                  <w:r w:rsidR="005E292D">
                    <w:rPr>
                      <w:sz w:val="18"/>
                      <w:szCs w:val="18"/>
                    </w:rPr>
                    <w:br/>
                    <w:t xml:space="preserve">Kasteel van </w:t>
                  </w:r>
                  <w:proofErr w:type="spellStart"/>
                  <w:r w:rsidR="005E292D">
                    <w:rPr>
                      <w:sz w:val="18"/>
                      <w:szCs w:val="18"/>
                    </w:rPr>
                    <w:t>Loppem</w:t>
                  </w:r>
                  <w:proofErr w:type="spellEnd"/>
                  <w:r w:rsidR="005E292D">
                    <w:rPr>
                      <w:sz w:val="18"/>
                      <w:szCs w:val="18"/>
                    </w:rPr>
                    <w:t xml:space="preserve"> – </w:t>
                  </w:r>
                  <w:proofErr w:type="spellStart"/>
                  <w:r w:rsidR="005E292D">
                    <w:rPr>
                      <w:sz w:val="18"/>
                      <w:szCs w:val="18"/>
                    </w:rPr>
                    <w:t>Steenbrugstestraat</w:t>
                  </w:r>
                  <w:proofErr w:type="spellEnd"/>
                  <w:r w:rsidR="005E292D">
                    <w:rPr>
                      <w:sz w:val="18"/>
                      <w:szCs w:val="18"/>
                    </w:rPr>
                    <w:t xml:space="preserve"> 26 te 8210 </w:t>
                  </w:r>
                  <w:proofErr w:type="spellStart"/>
                  <w:r w:rsidR="005E292D">
                    <w:rPr>
                      <w:sz w:val="18"/>
                      <w:szCs w:val="18"/>
                    </w:rPr>
                    <w:t>Loppem-Zedelgem</w:t>
                  </w:r>
                  <w:proofErr w:type="spellEnd"/>
                  <w:r w:rsidR="00AB059E" w:rsidRPr="00AB059E">
                    <w:rPr>
                      <w:sz w:val="18"/>
                      <w:szCs w:val="18"/>
                    </w:rPr>
                    <w:t xml:space="preserve">             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Pr="00AB059E">
                    <w:rPr>
                      <w:sz w:val="18"/>
                      <w:szCs w:val="18"/>
                    </w:rPr>
                    <w:t xml:space="preserve"> 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De wandeling vanuit </w:t>
                  </w:r>
                  <w:proofErr w:type="spellStart"/>
                  <w:r w:rsidR="00AB059E" w:rsidRPr="00AB059E">
                    <w:rPr>
                      <w:sz w:val="18"/>
                      <w:szCs w:val="18"/>
                    </w:rPr>
                    <w:t>Bozar</w:t>
                  </w:r>
                  <w:proofErr w:type="spellEnd"/>
                  <w:r w:rsidR="00AB059E" w:rsidRPr="00AB059E">
                    <w:rPr>
                      <w:sz w:val="18"/>
                      <w:szCs w:val="18"/>
                    </w:rPr>
                    <w:t xml:space="preserve"> langsheen het Warandepark duurt 8 minuten.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Er is voldoende parkeergelegenheid in de buurt. Indien gewenst kunt u gebruik maken van de 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overdekte parking van het kantoor DBB op de hoek van de Kunstlaan 46 en de </w:t>
                  </w:r>
                  <w:proofErr w:type="spellStart"/>
                  <w:r w:rsidR="00AB059E" w:rsidRPr="00AB059E">
                    <w:rPr>
                      <w:sz w:val="18"/>
                      <w:szCs w:val="18"/>
                    </w:rPr>
                    <w:t>Belliardstraat</w:t>
                  </w:r>
                  <w:proofErr w:type="spellEnd"/>
                  <w:r w:rsidR="00AB059E" w:rsidRPr="00AB059E">
                    <w:rPr>
                      <w:sz w:val="18"/>
                      <w:szCs w:val="18"/>
                    </w:rPr>
                    <w:t xml:space="preserve">, 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via het Warandepark op 10 minuten wandelafstand van </w:t>
                  </w:r>
                  <w:proofErr w:type="spellStart"/>
                  <w:r w:rsidR="00AB059E" w:rsidRPr="00AB059E">
                    <w:rPr>
                      <w:sz w:val="18"/>
                      <w:szCs w:val="18"/>
                    </w:rPr>
                    <w:t>Bozar</w:t>
                  </w:r>
                  <w:proofErr w:type="spellEnd"/>
                  <w:r w:rsidR="00AB059E" w:rsidRPr="00AB059E">
                    <w:rPr>
                      <w:sz w:val="18"/>
                      <w:szCs w:val="18"/>
                    </w:rPr>
                    <w:t>.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Antwoord gewenst op e-mail adres </w:t>
                  </w:r>
                  <w:r w:rsidR="00AB059E" w:rsidRPr="00AB059E">
                    <w:rPr>
                      <w:color w:val="BC2701"/>
                      <w:sz w:val="18"/>
                      <w:szCs w:val="18"/>
                    </w:rPr>
                    <w:t>voorzitter@alumnizevenkerken.be</w:t>
                  </w:r>
                  <w:r w:rsidR="00AB059E" w:rsidRPr="00AB059E">
                    <w:rPr>
                      <w:sz w:val="18"/>
                      <w:szCs w:val="18"/>
                    </w:rPr>
                    <w:t xml:space="preserve"> 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of per fax naar het nummer 050/40.61.98 met vermelding van naam en 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>voornaam van elke deelnemer.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Inschrijven kan ook via de homepagina op </w:t>
                  </w:r>
                  <w:r w:rsidR="00AB059E" w:rsidRPr="00AB059E">
                    <w:rPr>
                      <w:color w:val="BC2701"/>
                      <w:sz w:val="18"/>
                      <w:szCs w:val="18"/>
                    </w:rPr>
                    <w:t>www.alumnizevenkerken.be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 xml:space="preserve">Storting van 30 euro / pers. </w:t>
                  </w:r>
                  <w:r w:rsidR="00AB059E" w:rsidRPr="00AB059E">
                    <w:rPr>
                      <w:color w:val="BC2701"/>
                      <w:sz w:val="18"/>
                      <w:szCs w:val="18"/>
                    </w:rPr>
                    <w:t>uiterlijk voor 10.01.2013</w:t>
                  </w:r>
                  <w:r w:rsidR="00AB059E" w:rsidRPr="00AB059E">
                    <w:rPr>
                      <w:sz w:val="18"/>
                      <w:szCs w:val="18"/>
                    </w:rPr>
                    <w:t xml:space="preserve"> op rekeningnr. 000-0304141-46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>(op naam van Alumni Zevenkerken) geldt als deelname</w:t>
                  </w:r>
                  <w:r w:rsidR="00AB059E" w:rsidRPr="00AB059E">
                    <w:rPr>
                      <w:sz w:val="18"/>
                      <w:szCs w:val="18"/>
                    </w:rPr>
                    <w:cr/>
                  </w:r>
                  <w:r w:rsidR="00AB059E" w:rsidRPr="00AB059E">
                    <w:rPr>
                      <w:sz w:val="18"/>
                      <w:szCs w:val="18"/>
                    </w:rPr>
                    <w:cr/>
                    <w:t>Aantal plaatsen beperkt tot 80 personen.</w:t>
                  </w:r>
                </w:p>
              </w:txbxContent>
            </v:textbox>
          </v:shape>
        </w:pict>
      </w:r>
      <w:r>
        <w:rPr>
          <w:noProof/>
          <w:sz w:val="20"/>
          <w:szCs w:val="20"/>
        </w:rPr>
        <w:pict>
          <v:shape id="Text Box 8" o:spid="_x0000_s1029" type="#_x0000_t202" style="position:absolute;margin-left:296pt;margin-top:-6pt;width:237.75pt;height:230.45pt;z-index:-2516480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ujssQIAALE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" filled="f" stroked="f">
            <v:textbox inset="0,0,0,0">
              <w:txbxContent>
                <w:p w:rsidR="00990831" w:rsidRPr="00990831" w:rsidRDefault="00990831" w:rsidP="00990831">
                  <w:pPr>
                    <w:rPr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E72525" w:rsidRDefault="00E72525" w:rsidP="009C36E6">
      <w:pPr>
        <w:pStyle w:val="Geenafstand"/>
        <w:rPr>
          <w:sz w:val="18"/>
          <w:szCs w:val="18"/>
        </w:rPr>
      </w:pPr>
      <w:bookmarkStart w:id="0" w:name="_GoBack"/>
      <w:bookmarkEnd w:id="0"/>
      <w:r w:rsidRPr="00AB059E">
        <w:rPr>
          <w:sz w:val="18"/>
          <w:szCs w:val="18"/>
        </w:rPr>
        <w:lastRenderedPageBreak/>
        <w:t xml:space="preserve">Antwoord gewenst op e-mail adres </w:t>
      </w:r>
      <w:r w:rsidRPr="00AB059E">
        <w:rPr>
          <w:color w:val="BC2701"/>
          <w:sz w:val="18"/>
          <w:szCs w:val="18"/>
        </w:rPr>
        <w:t>voorzitter@</w:t>
      </w:r>
      <w:proofErr w:type="spellStart"/>
      <w:r w:rsidRPr="00AB059E">
        <w:rPr>
          <w:color w:val="BC2701"/>
          <w:sz w:val="18"/>
          <w:szCs w:val="18"/>
        </w:rPr>
        <w:t>alumnizevenkerken.be</w:t>
      </w:r>
      <w:proofErr w:type="spellEnd"/>
      <w:r w:rsidRPr="00AB059E">
        <w:rPr>
          <w:sz w:val="18"/>
          <w:szCs w:val="18"/>
        </w:rPr>
        <w:t xml:space="preserve"> </w:t>
      </w:r>
      <w:r w:rsidRPr="00AB059E">
        <w:rPr>
          <w:sz w:val="18"/>
          <w:szCs w:val="18"/>
        </w:rPr>
        <w:cr/>
        <w:t xml:space="preserve">of per fax naar het nummer 050/40.61.98 met vermelding van naam en </w:t>
      </w:r>
      <w:r w:rsidRPr="00AB059E">
        <w:rPr>
          <w:sz w:val="18"/>
          <w:szCs w:val="18"/>
        </w:rPr>
        <w:cr/>
        <w:t>voornaam van elke deelnemer.</w:t>
      </w:r>
      <w:r w:rsidRPr="00AB059E">
        <w:rPr>
          <w:sz w:val="18"/>
          <w:szCs w:val="18"/>
        </w:rPr>
        <w:cr/>
      </w:r>
      <w:r w:rsidRPr="00AB059E">
        <w:rPr>
          <w:sz w:val="18"/>
          <w:szCs w:val="18"/>
        </w:rPr>
        <w:cr/>
        <w:t xml:space="preserve">Inschrijven kan ook via de homepagina op </w:t>
      </w:r>
      <w:proofErr w:type="spellStart"/>
      <w:r w:rsidRPr="00AB059E">
        <w:rPr>
          <w:color w:val="BC2701"/>
          <w:sz w:val="18"/>
          <w:szCs w:val="18"/>
        </w:rPr>
        <w:t>www.alumnizevenkerken.be</w:t>
      </w:r>
      <w:proofErr w:type="spellEnd"/>
      <w:r w:rsidRPr="00AB059E">
        <w:rPr>
          <w:sz w:val="18"/>
          <w:szCs w:val="18"/>
        </w:rPr>
        <w:cr/>
      </w:r>
      <w:r w:rsidRPr="00AB059E">
        <w:rPr>
          <w:sz w:val="18"/>
          <w:szCs w:val="18"/>
        </w:rPr>
        <w:cr/>
        <w:t xml:space="preserve">Storting van 30 euro / pers. </w:t>
      </w:r>
      <w:r w:rsidRPr="00AB059E">
        <w:rPr>
          <w:color w:val="BC2701"/>
          <w:sz w:val="18"/>
          <w:szCs w:val="18"/>
        </w:rPr>
        <w:t xml:space="preserve">uiterlijk voor </w:t>
      </w:r>
      <w:r>
        <w:rPr>
          <w:color w:val="BC2701"/>
          <w:sz w:val="18"/>
          <w:szCs w:val="18"/>
        </w:rPr>
        <w:t>15</w:t>
      </w:r>
      <w:r w:rsidRPr="00AB059E">
        <w:rPr>
          <w:color w:val="BC2701"/>
          <w:sz w:val="18"/>
          <w:szCs w:val="18"/>
        </w:rPr>
        <w:t>.</w:t>
      </w:r>
      <w:r>
        <w:rPr>
          <w:color w:val="BC2701"/>
          <w:sz w:val="18"/>
          <w:szCs w:val="18"/>
        </w:rPr>
        <w:t>09</w:t>
      </w:r>
      <w:r w:rsidRPr="00AB059E">
        <w:rPr>
          <w:color w:val="BC2701"/>
          <w:sz w:val="18"/>
          <w:szCs w:val="18"/>
        </w:rPr>
        <w:t>.201</w:t>
      </w:r>
      <w:r>
        <w:rPr>
          <w:color w:val="BC2701"/>
          <w:sz w:val="18"/>
          <w:szCs w:val="18"/>
        </w:rPr>
        <w:t>5</w:t>
      </w:r>
      <w:r w:rsidRPr="00AB059E">
        <w:rPr>
          <w:sz w:val="18"/>
          <w:szCs w:val="18"/>
        </w:rPr>
        <w:t xml:space="preserve"> op </w:t>
      </w:r>
      <w:proofErr w:type="spellStart"/>
      <w:r w:rsidRPr="00AB059E">
        <w:rPr>
          <w:sz w:val="18"/>
          <w:szCs w:val="18"/>
        </w:rPr>
        <w:t>rekeningnr</w:t>
      </w:r>
      <w:proofErr w:type="spellEnd"/>
      <w:r w:rsidRPr="00AB059E">
        <w:rPr>
          <w:sz w:val="18"/>
          <w:szCs w:val="18"/>
        </w:rPr>
        <w:t>. 000-0304141-46</w:t>
      </w:r>
      <w:r w:rsidRPr="00AB059E">
        <w:rPr>
          <w:sz w:val="18"/>
          <w:szCs w:val="18"/>
        </w:rPr>
        <w:cr/>
        <w:t>(op naam van Alumni Zevenkerken) geldt als deelname</w:t>
      </w:r>
      <w:r w:rsidRPr="00AB059E">
        <w:rPr>
          <w:sz w:val="18"/>
          <w:szCs w:val="18"/>
        </w:rPr>
        <w:cr/>
      </w:r>
      <w:r w:rsidRPr="00AB059E">
        <w:rPr>
          <w:sz w:val="18"/>
          <w:szCs w:val="18"/>
        </w:rPr>
        <w:cr/>
        <w:t xml:space="preserve">Aantal plaatsen beperkt tot </w:t>
      </w:r>
      <w:r w:rsidR="00D91304">
        <w:rPr>
          <w:sz w:val="18"/>
          <w:szCs w:val="18"/>
        </w:rPr>
        <w:t>100</w:t>
      </w:r>
      <w:r w:rsidRPr="00AB059E">
        <w:rPr>
          <w:sz w:val="18"/>
          <w:szCs w:val="18"/>
        </w:rPr>
        <w:t xml:space="preserve"> personen.</w:t>
      </w:r>
    </w:p>
    <w:p w:rsidR="00E72525" w:rsidRDefault="00E72525" w:rsidP="009C36E6">
      <w:pPr>
        <w:pStyle w:val="Geenafstand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4378325</wp:posOffset>
            </wp:positionH>
            <wp:positionV relativeFrom="paragraph">
              <wp:posOffset>73025</wp:posOffset>
            </wp:positionV>
            <wp:extent cx="952500" cy="962025"/>
            <wp:effectExtent l="19050" t="0" r="0" b="0"/>
            <wp:wrapNone/>
            <wp:docPr id="4" name="Picture 3" descr="ic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ma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  <w:szCs w:val="18"/>
        </w:rPr>
        <w:t>Met dank aan de volgende partners</w:t>
      </w:r>
    </w:p>
    <w:p w:rsidR="00E72525" w:rsidRDefault="00E72525" w:rsidP="009C36E6">
      <w:pPr>
        <w:pStyle w:val="Geenafstand"/>
        <w:rPr>
          <w:sz w:val="18"/>
          <w:szCs w:val="18"/>
        </w:rPr>
      </w:pPr>
    </w:p>
    <w:p w:rsidR="00F83C0C" w:rsidRPr="00990831" w:rsidRDefault="00E72525" w:rsidP="009C36E6">
      <w:pPr>
        <w:pStyle w:val="Geenafstand"/>
        <w:rPr>
          <w:sz w:val="20"/>
          <w:szCs w:val="20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958850</wp:posOffset>
            </wp:positionH>
            <wp:positionV relativeFrom="paragraph">
              <wp:posOffset>168275</wp:posOffset>
            </wp:positionV>
            <wp:extent cx="1558290" cy="657225"/>
            <wp:effectExtent l="19050" t="0" r="3810" b="0"/>
            <wp:wrapNone/>
            <wp:docPr id="3" name="Picture 1" descr="vanpary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nparys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2901950</wp:posOffset>
            </wp:positionH>
            <wp:positionV relativeFrom="paragraph">
              <wp:posOffset>425450</wp:posOffset>
            </wp:positionV>
            <wp:extent cx="1038225" cy="333375"/>
            <wp:effectExtent l="19050" t="0" r="9525" b="0"/>
            <wp:wrapNone/>
            <wp:docPr id="6" name="Picture 5" descr="d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b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8"/>
          <w:szCs w:val="18"/>
        </w:rPr>
        <w:drawing>
          <wp:inline distT="0" distB="0" distL="0" distR="0">
            <wp:extent cx="571500" cy="762000"/>
            <wp:effectExtent l="19050" t="0" r="0" b="0"/>
            <wp:docPr id="2" name="Afbeelding 1" descr="C:\Users\Bernard Herbert\Documents\Privé\Bernard\Dossiers en correspondentie\ONDERHOUD &amp; ANDERE DOSSIERS LA TOURELLE\Alumni abdijschool\Administratief VZW\Sjablonen uitnodiging\Sjablonen\Logo's\abd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rnard Herbert\Documents\Privé\Bernard\Dossiers en correspondentie\ONDERHOUD &amp; ANDERE DOSSIERS LA TOURELLE\Alumni abdijschool\Administratief VZW\Sjablonen uitnodiging\Sjablonen\Logo's\abdij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3C0C" w:rsidRPr="00990831" w:rsidSect="007569D7">
      <w:pgSz w:w="11907" w:h="5613"/>
      <w:pgMar w:top="703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seFELayout/>
  </w:compat>
  <w:rsids>
    <w:rsidRoot w:val="002F5E7F"/>
    <w:rsid w:val="00031EB0"/>
    <w:rsid w:val="001849B5"/>
    <w:rsid w:val="00207BA9"/>
    <w:rsid w:val="002C31D5"/>
    <w:rsid w:val="002F5E7F"/>
    <w:rsid w:val="00322152"/>
    <w:rsid w:val="00427CE6"/>
    <w:rsid w:val="0051229A"/>
    <w:rsid w:val="005967CC"/>
    <w:rsid w:val="005E292D"/>
    <w:rsid w:val="006447DF"/>
    <w:rsid w:val="00746C00"/>
    <w:rsid w:val="007569D7"/>
    <w:rsid w:val="007F19DF"/>
    <w:rsid w:val="00894E32"/>
    <w:rsid w:val="008A44B2"/>
    <w:rsid w:val="008B5A11"/>
    <w:rsid w:val="008F5B74"/>
    <w:rsid w:val="00990831"/>
    <w:rsid w:val="00997ED0"/>
    <w:rsid w:val="009C36E6"/>
    <w:rsid w:val="00A34E4F"/>
    <w:rsid w:val="00AB059E"/>
    <w:rsid w:val="00B43E80"/>
    <w:rsid w:val="00B82695"/>
    <w:rsid w:val="00B912B4"/>
    <w:rsid w:val="00CC6EA6"/>
    <w:rsid w:val="00D8531E"/>
    <w:rsid w:val="00D91304"/>
    <w:rsid w:val="00D977CE"/>
    <w:rsid w:val="00E72525"/>
    <w:rsid w:val="00ED72B5"/>
    <w:rsid w:val="00EF34BE"/>
    <w:rsid w:val="00F8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6447D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bruiker\Documents\Sjabloon%20uitnodiging%20-%201%20kolo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uitnodiging - 1 kolom.dotx</Template>
  <TotalTime>24</TotalTime>
  <Pages>4</Pages>
  <Words>76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Bernard Herbert</cp:lastModifiedBy>
  <cp:revision>8</cp:revision>
  <dcterms:created xsi:type="dcterms:W3CDTF">2014-09-18T13:35:00Z</dcterms:created>
  <dcterms:modified xsi:type="dcterms:W3CDTF">2014-09-26T15:43:00Z</dcterms:modified>
</cp:coreProperties>
</file>