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80" w:rsidRDefault="00F00CF9" w:rsidP="007569D7">
      <w:pPr>
        <w:ind w:left="-284" w:firstLine="284"/>
      </w:pPr>
      <w:r w:rsidRPr="00F00CF9">
        <w:rPr>
          <w:b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.2pt;margin-top:-6.5pt;width:363.55pt;height:222.75pt;z-index:-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" filled="f" stroked="f">
            <v:textbox inset="0,0,0,0">
              <w:txbxContent>
                <w:p w:rsidR="007569D7" w:rsidRDefault="00AB059E" w:rsidP="00AB059E">
                  <w:pPr>
                    <w:rPr>
                      <w:b/>
                      <w:sz w:val="44"/>
                      <w:szCs w:val="44"/>
                    </w:rPr>
                  </w:pPr>
                  <w:r w:rsidRPr="00AB059E">
                    <w:rPr>
                      <w:b/>
                      <w:sz w:val="44"/>
                      <w:szCs w:val="44"/>
                    </w:rPr>
                    <w:t>ALUMNI ZEVENKERKEN</w:t>
                  </w:r>
                  <w:r w:rsidRPr="00AB059E">
                    <w:rPr>
                      <w:b/>
                      <w:sz w:val="44"/>
                      <w:szCs w:val="44"/>
                    </w:rPr>
                    <w:cr/>
                    <w:t>DUC IN ALTUM</w:t>
                  </w:r>
                </w:p>
                <w:p w:rsidR="00C36569" w:rsidRPr="00AB059E" w:rsidRDefault="00C36569" w:rsidP="00AB059E">
                  <w:pPr>
                    <w:rPr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BETHANIË MAGNIFICAT</w:t>
                  </w:r>
                </w:p>
              </w:txbxContent>
            </v:textbox>
          </v:shape>
        </w:pict>
      </w:r>
      <w:r w:rsidR="007569D7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7569D7" w:rsidRDefault="007569D7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2D44DD" w:rsidP="009C36E6">
      <w:pPr>
        <w:pStyle w:val="Geenafstand"/>
      </w:pPr>
      <w:r w:rsidRPr="002D44DD">
        <w:drawing>
          <wp:inline distT="0" distB="0" distL="0" distR="0">
            <wp:extent cx="1976699" cy="561975"/>
            <wp:effectExtent l="19050" t="0" r="4501" b="0"/>
            <wp:docPr id="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401" cy="562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C0C" w:rsidRDefault="00F00CF9" w:rsidP="009C36E6">
      <w:pPr>
        <w:pStyle w:val="Geenafstand"/>
      </w:pPr>
      <w:r>
        <w:rPr>
          <w:noProof/>
        </w:rPr>
        <w:lastRenderedPageBreak/>
        <w:pict>
          <v:shape id="Text Box 3" o:spid="_x0000_s1027" type="#_x0000_t202" style="position:absolute;margin-left:-11pt;margin-top:-7.1pt;width:549.3pt;height:228.45pt;z-index:-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" filled="f" stroked="f">
            <v:textbox inset="0,0,0,0">
              <w:txbxContent>
                <w:p w:rsidR="00AB059E" w:rsidRDefault="00380AF8" w:rsidP="00C36569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Zuster Isabel nodigt u uit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sz w:val="16"/>
                      <w:szCs w:val="16"/>
                    </w:rPr>
                  </w:pPr>
                </w:p>
                <w:p w:rsidR="00AB059E" w:rsidRDefault="00C36569" w:rsidP="002F5E7F">
                  <w:pPr>
                    <w:pStyle w:val="Geenafstand"/>
                    <w:jc w:val="center"/>
                    <w:rPr>
                      <w:color w:val="BC2701"/>
                      <w:sz w:val="44"/>
                      <w:szCs w:val="44"/>
                    </w:rPr>
                  </w:pPr>
                  <w:r>
                    <w:rPr>
                      <w:color w:val="BC2701"/>
                      <w:sz w:val="44"/>
                      <w:szCs w:val="44"/>
                    </w:rPr>
                    <w:t>50</w:t>
                  </w:r>
                  <w:r w:rsidRPr="00C36569">
                    <w:rPr>
                      <w:color w:val="BC2701"/>
                      <w:sz w:val="44"/>
                      <w:szCs w:val="44"/>
                      <w:vertAlign w:val="superscript"/>
                    </w:rPr>
                    <w:t>ste</w:t>
                  </w:r>
                  <w:r>
                    <w:rPr>
                      <w:color w:val="BC2701"/>
                      <w:sz w:val="44"/>
                      <w:szCs w:val="44"/>
                    </w:rPr>
                    <w:t xml:space="preserve"> verjaardag van monastieke professie</w:t>
                  </w:r>
                  <w:r w:rsidR="005E292D">
                    <w:rPr>
                      <w:color w:val="BC2701"/>
                      <w:sz w:val="44"/>
                      <w:szCs w:val="44"/>
                    </w:rPr>
                    <w:br/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>
                    <w:rPr>
                      <w:color w:val="BC2701"/>
                      <w:sz w:val="44"/>
                      <w:szCs w:val="44"/>
                    </w:rPr>
                    <w:t>8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>
                    <w:rPr>
                      <w:color w:val="BC2701"/>
                      <w:sz w:val="44"/>
                      <w:szCs w:val="44"/>
                    </w:rPr>
                    <w:t>december 2018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color w:val="BC2701"/>
                      <w:sz w:val="16"/>
                      <w:szCs w:val="16"/>
                    </w:rPr>
                  </w:pPr>
                </w:p>
                <w:p w:rsidR="00B912B4" w:rsidRPr="00AB059E" w:rsidRDefault="00D91304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0"/>
                      <w:szCs w:val="20"/>
                    </w:rPr>
                    <w:br/>
                  </w:r>
                  <w:r w:rsidR="002F5E7F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F83C0C" w:rsidRDefault="00F83C0C" w:rsidP="009C36E6">
      <w:pPr>
        <w:pStyle w:val="Geenafstand"/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E72525" w:rsidRPr="00C36569" w:rsidRDefault="00F00CF9" w:rsidP="009C36E6">
      <w:pPr>
        <w:pStyle w:val="Geenafstand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8" o:spid="_x0000_s1029" type="#_x0000_t202" style="position:absolute;margin-left:296pt;margin-top:-6pt;width:237.75pt;height:230.45pt;z-index:-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ujssQ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" filled="f" stroked="f">
            <v:textbox inset="0,0,0,0">
              <w:txbxContent>
                <w:p w:rsidR="00990831" w:rsidRPr="00990831" w:rsidRDefault="00990831" w:rsidP="00990831">
                  <w:pPr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bookmarkStart w:id="0" w:name="_GoBack"/>
      <w:bookmarkEnd w:id="0"/>
    </w:p>
    <w:p w:rsidR="00F83C0C" w:rsidRDefault="00F83C0C" w:rsidP="009C36E6">
      <w:pPr>
        <w:pStyle w:val="Geenafstand"/>
        <w:rPr>
          <w:noProof/>
          <w:sz w:val="18"/>
          <w:szCs w:val="18"/>
        </w:rPr>
      </w:pP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lastRenderedPageBreak/>
        <w:t xml:space="preserve">Beste, 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Ik hoop dat jullie het jaar 2018 goed begonnen zijn.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Voor mij zal 2018 een bijzonder jaar van dankbaarheid zijn.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Ik word 80 jaar en op 8 december mag ik de 50ste verjaardag van mijn monastieke professie vieren.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35 jaar lang was ik betrokken bij het internaat.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Daarom verlang ik dat jullie samen met mijn zusters, familie en vrienden deze heuglijke gebeurtenis met mij komen meevieren!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In augustus zult u een tweede email krijgen</w:t>
      </w:r>
      <w:r w:rsidR="00D85E92" w:rsidRPr="00D85E92">
        <w:rPr>
          <w:sz w:val="24"/>
          <w:szCs w:val="24"/>
        </w:rPr>
        <w:t xml:space="preserve"> o</w:t>
      </w:r>
      <w:r w:rsidRPr="00D85E92">
        <w:rPr>
          <w:sz w:val="24"/>
          <w:szCs w:val="24"/>
        </w:rPr>
        <w:t>m u definitief in te schrijven.</w:t>
      </w:r>
    </w:p>
    <w:p w:rsidR="00C36569" w:rsidRPr="00D85E92" w:rsidRDefault="00C36569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In de meimaand mag ik op bedevaart gaan naar Lo</w:t>
      </w:r>
      <w:r w:rsidR="00D85E92" w:rsidRPr="00D85E92">
        <w:rPr>
          <w:sz w:val="24"/>
          <w:szCs w:val="24"/>
        </w:rPr>
        <w:t>urdes. (cadeau van mijn zusters) en zal ik heel graag al jullie gebedsintenties meenemen.</w:t>
      </w:r>
    </w:p>
    <w:p w:rsidR="00D85E92" w:rsidRPr="00D85E92" w:rsidRDefault="00D85E92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Mijn allerbeste groeten,</w:t>
      </w:r>
    </w:p>
    <w:p w:rsidR="00D85E92" w:rsidRPr="00D85E92" w:rsidRDefault="00D85E92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Zuster Isabel.</w:t>
      </w:r>
    </w:p>
    <w:p w:rsidR="00D85E92" w:rsidRPr="00D85E92" w:rsidRDefault="00D85E92" w:rsidP="009C36E6">
      <w:pPr>
        <w:pStyle w:val="Geenafstand"/>
        <w:rPr>
          <w:sz w:val="24"/>
          <w:szCs w:val="24"/>
        </w:rPr>
      </w:pPr>
      <w:r w:rsidRPr="00D85E92">
        <w:rPr>
          <w:sz w:val="24"/>
          <w:szCs w:val="24"/>
        </w:rPr>
        <w:t>Als u nog ouders hebt, die nog altijd contact hebben met zuster Isabel, zijn zij natuurlijk ook uitgenodigd.</w:t>
      </w:r>
    </w:p>
    <w:sectPr w:rsidR="00D85E92" w:rsidRPr="00D85E92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seFELayout/>
  </w:compat>
  <w:rsids>
    <w:rsidRoot w:val="002F5E7F"/>
    <w:rsid w:val="00031EB0"/>
    <w:rsid w:val="001121ED"/>
    <w:rsid w:val="001849B5"/>
    <w:rsid w:val="00207BA9"/>
    <w:rsid w:val="00250E2C"/>
    <w:rsid w:val="002C31D5"/>
    <w:rsid w:val="002D44DD"/>
    <w:rsid w:val="002F5E7F"/>
    <w:rsid w:val="00322152"/>
    <w:rsid w:val="00380AF8"/>
    <w:rsid w:val="00427CE6"/>
    <w:rsid w:val="00446D28"/>
    <w:rsid w:val="0051229A"/>
    <w:rsid w:val="005967CC"/>
    <w:rsid w:val="005E292D"/>
    <w:rsid w:val="006447DF"/>
    <w:rsid w:val="00670C3A"/>
    <w:rsid w:val="00746C00"/>
    <w:rsid w:val="007569D7"/>
    <w:rsid w:val="007F19DF"/>
    <w:rsid w:val="008937FB"/>
    <w:rsid w:val="00894E32"/>
    <w:rsid w:val="008A44B2"/>
    <w:rsid w:val="008B05A3"/>
    <w:rsid w:val="008B5A11"/>
    <w:rsid w:val="008F5B74"/>
    <w:rsid w:val="00990831"/>
    <w:rsid w:val="00997ED0"/>
    <w:rsid w:val="009C36E6"/>
    <w:rsid w:val="00A174B6"/>
    <w:rsid w:val="00A34E4F"/>
    <w:rsid w:val="00AB059E"/>
    <w:rsid w:val="00B43E80"/>
    <w:rsid w:val="00B646C7"/>
    <w:rsid w:val="00B82695"/>
    <w:rsid w:val="00B912B4"/>
    <w:rsid w:val="00C36569"/>
    <w:rsid w:val="00CB2BA0"/>
    <w:rsid w:val="00CC6EA6"/>
    <w:rsid w:val="00D8531E"/>
    <w:rsid w:val="00D85E92"/>
    <w:rsid w:val="00D91304"/>
    <w:rsid w:val="00D977CE"/>
    <w:rsid w:val="00E72525"/>
    <w:rsid w:val="00ED72B5"/>
    <w:rsid w:val="00EF34BE"/>
    <w:rsid w:val="00F00CF9"/>
    <w:rsid w:val="00F502E9"/>
    <w:rsid w:val="00F83C0C"/>
    <w:rsid w:val="00F86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447D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bruiker\Documents\Sjabloon%20uitnodiging%20-%201%20kolo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uitnodiging - 1 kolom.dotx</Template>
  <TotalTime>53</TotalTime>
  <Pages>4</Pages>
  <Words>122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Bernard Herbert</cp:lastModifiedBy>
  <cp:revision>16</cp:revision>
  <dcterms:created xsi:type="dcterms:W3CDTF">2014-09-18T13:35:00Z</dcterms:created>
  <dcterms:modified xsi:type="dcterms:W3CDTF">2018-03-16T15:05:00Z</dcterms:modified>
</cp:coreProperties>
</file>