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80" w:rsidRDefault="005E599F" w:rsidP="007569D7">
      <w:pPr>
        <w:ind w:left="-284" w:firstLine="284"/>
      </w:pPr>
      <w:r w:rsidRPr="005E599F">
        <w:rPr>
          <w:b/>
          <w:noProof/>
          <w:sz w:val="44"/>
          <w:szCs w:val="44"/>
          <w:lang w:val="nl-BE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.2pt;margin-top:-6.5pt;width:363.55pt;height:222.75pt;z-index:-251656192;mso-width-relative:margin;mso-height-relative:margin;v-text-anchor:middle" filled="f" stroked="f">
            <v:textbox style="mso-next-textbox:#_x0000_s1026" inset="0,0,0,0">
              <w:txbxContent>
                <w:p w:rsidR="009C36E6" w:rsidRPr="009C36E6" w:rsidRDefault="009C36E6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Alumni Zevenkerken  </w:t>
                  </w:r>
                </w:p>
                <w:p w:rsidR="009C36E6" w:rsidRPr="009C36E6" w:rsidRDefault="009C36E6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>Zomers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e</w:t>
                  </w: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barbecue</w:t>
                  </w: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proofErr w:type="spellStart"/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>reto</w:t>
                  </w:r>
                  <w:proofErr w:type="spellEnd"/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1985</w:t>
                  </w: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</w:p>
                <w:p w:rsidR="007569D7" w:rsidRPr="009C36E6" w:rsidRDefault="009C36E6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>Z</w:t>
                  </w:r>
                  <w:r w:rsidR="00A34304">
                    <w:rPr>
                      <w:b/>
                      <w:sz w:val="44"/>
                      <w:szCs w:val="44"/>
                      <w:lang w:val="nl-BE"/>
                    </w:rPr>
                    <w:t>on</w:t>
                  </w: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dag </w:t>
                  </w:r>
                  <w:r w:rsidR="00A34304">
                    <w:rPr>
                      <w:b/>
                      <w:sz w:val="44"/>
                      <w:szCs w:val="44"/>
                      <w:lang w:val="nl-BE"/>
                    </w:rPr>
                    <w:t>19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 w:rsidR="00A34304">
                    <w:rPr>
                      <w:b/>
                      <w:sz w:val="44"/>
                      <w:szCs w:val="44"/>
                      <w:lang w:val="nl-BE"/>
                    </w:rPr>
                    <w:t>april</w:t>
                  </w: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2015</w:t>
                  </w: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om 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18:45</w:t>
                  </w:r>
                </w:p>
              </w:txbxContent>
            </v:textbox>
          </v:shape>
        </w:pict>
      </w:r>
      <w:r w:rsidR="007569D7">
        <w:rPr>
          <w:noProof/>
          <w:lang w:val="nl-BE"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4311650</wp:posOffset>
            </wp:positionH>
            <wp:positionV relativeFrom="paragraph">
              <wp:posOffset>1270</wp:posOffset>
            </wp:positionV>
            <wp:extent cx="2353945" cy="2667000"/>
            <wp:effectExtent l="19050" t="0" r="8255" b="0"/>
            <wp:wrapNone/>
            <wp:docPr id="1" name="Pictur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9D7" w:rsidRDefault="007569D7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5E599F" w:rsidP="007569D7">
      <w:pPr>
        <w:ind w:left="-284" w:firstLine="284"/>
      </w:pPr>
      <w:r>
        <w:rPr>
          <w:noProof/>
          <w:lang w:val="nl-BE" w:eastAsia="zh-TW"/>
        </w:rPr>
        <w:lastRenderedPageBreak/>
        <w:pict>
          <v:shape id="_x0000_s1027" type="#_x0000_t202" style="position:absolute;left:0;text-align:left;margin-left:0;margin-top:-7.85pt;width:549.3pt;height:228.45pt;z-index:-251654144;mso-position-horizontal:center;mso-width-relative:margin;mso-height-relative:margin;v-text-anchor:middle" filled="f" stroked="f">
            <v:textbox style="mso-next-textbox:#_x0000_s1027" inset="0,0,0,0">
              <w:txbxContent>
                <w:p w:rsidR="005967CC" w:rsidRDefault="005967CC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</w:p>
                <w:p w:rsidR="009C36E6" w:rsidRPr="00B912B4" w:rsidRDefault="009C36E6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Beste alumnus </w:t>
                  </w:r>
                  <w:r w:rsidR="00913098">
                    <w:rPr>
                      <w:b/>
                      <w:sz w:val="32"/>
                      <w:szCs w:val="32"/>
                      <w:lang w:val="nl-BE"/>
                    </w:rPr>
                    <w:t xml:space="preserve">van </w:t>
                  </w:r>
                  <w:proofErr w:type="spellStart"/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>reto</w:t>
                  </w:r>
                  <w:proofErr w:type="spellEnd"/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 </w:t>
                  </w:r>
                  <w:r w:rsidR="00913098">
                    <w:rPr>
                      <w:b/>
                      <w:sz w:val="32"/>
                      <w:szCs w:val="32"/>
                      <w:lang w:val="nl-BE"/>
                    </w:rPr>
                    <w:t>1985</w:t>
                  </w: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>,</w:t>
                  </w:r>
                </w:p>
                <w:p w:rsidR="00B912B4" w:rsidRPr="00B912B4" w:rsidRDefault="00B912B4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Alumni Zevenkerken nodigt u na </w:t>
                  </w:r>
                  <w:r w:rsidR="00913098">
                    <w:rPr>
                      <w:b/>
                      <w:sz w:val="32"/>
                      <w:szCs w:val="32"/>
                      <w:lang w:val="nl-BE"/>
                    </w:rPr>
                    <w:t>3</w:t>
                  </w: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0 jaar vriendelijk uit </w:t>
                  </w:r>
                  <w:r w:rsidR="00913098">
                    <w:rPr>
                      <w:b/>
                      <w:sz w:val="32"/>
                      <w:szCs w:val="32"/>
                      <w:lang w:val="nl-BE"/>
                    </w:rPr>
                    <w:t>tot</w:t>
                  </w: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 de</w:t>
                  </w:r>
                </w:p>
                <w:p w:rsidR="00B912B4" w:rsidRPr="00B912B4" w:rsidRDefault="00B912B4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  <w:r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Zomerse </w:t>
                  </w:r>
                  <w:r w:rsidR="00913098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barbecue</w:t>
                  </w:r>
                  <w:r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te </w:t>
                  </w:r>
                  <w:r w:rsidR="00913098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Sint-Martens-Latem</w:t>
                  </w:r>
                </w:p>
                <w:p w:rsidR="00B912B4" w:rsidRPr="00B912B4" w:rsidRDefault="00B912B4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  <w:r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Z</w:t>
                  </w:r>
                  <w:r w:rsidR="00A3430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on</w:t>
                  </w:r>
                  <w:r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dag </w:t>
                  </w:r>
                  <w:r w:rsidR="00A3430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19</w:t>
                  </w:r>
                  <w:r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</w:t>
                  </w:r>
                  <w:r w:rsidR="00A3430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april</w:t>
                  </w:r>
                  <w:r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201</w:t>
                  </w:r>
                  <w:r w:rsidR="00913098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5</w:t>
                  </w:r>
                  <w:r w:rsidRPr="00B912B4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om 1</w:t>
                  </w:r>
                  <w:r w:rsidR="00913098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8:45</w:t>
                  </w:r>
                </w:p>
                <w:p w:rsidR="00B912B4" w:rsidRPr="009C36E6" w:rsidRDefault="00B912B4">
                  <w:pPr>
                    <w:rPr>
                      <w:lang w:val="nl-BE"/>
                    </w:rPr>
                  </w:pPr>
                </w:p>
              </w:txbxContent>
            </v:textbox>
          </v:shape>
        </w:pict>
      </w:r>
    </w:p>
    <w:p w:rsidR="007569D7" w:rsidRDefault="007569D7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F83C0C" w:rsidRDefault="005E599F" w:rsidP="009C36E6">
      <w:pPr>
        <w:pStyle w:val="Geenafstand"/>
        <w:rPr>
          <w:lang w:val="nl-BE"/>
        </w:rPr>
      </w:pPr>
      <w:r w:rsidRPr="005E599F">
        <w:rPr>
          <w:noProof/>
          <w:sz w:val="20"/>
          <w:szCs w:val="20"/>
          <w:lang w:eastAsia="en-GB"/>
        </w:rPr>
        <w:lastRenderedPageBreak/>
        <w:pict>
          <v:shape id="_x0000_s1030" type="#_x0000_t202" style="position:absolute;margin-left:0;margin-top:-7.4pt;width:248pt;height:233.35pt;z-index:-251650048;mso-width-relative:margin;mso-height-relative:margin" filled="f" stroked="f">
            <v:textbox inset="0,0,0,0">
              <w:txbxContent>
                <w:p w:rsidR="00913098" w:rsidRDefault="00913098" w:rsidP="00F83C0C">
                  <w:pPr>
                    <w:rPr>
                      <w:sz w:val="20"/>
                      <w:szCs w:val="20"/>
                      <w:lang w:val="nl-BE"/>
                    </w:rPr>
                  </w:pPr>
                  <w:r>
                    <w:rPr>
                      <w:sz w:val="20"/>
                      <w:szCs w:val="20"/>
                      <w:lang w:val="nl-BE"/>
                    </w:rPr>
                    <w:t>Barbecue in het clubhuis en op de te</w:t>
                  </w:r>
                  <w:r w:rsidR="00D22A81">
                    <w:rPr>
                      <w:sz w:val="20"/>
                      <w:szCs w:val="20"/>
                      <w:lang w:val="nl-BE"/>
                    </w:rPr>
                    <w:t>r</w:t>
                  </w:r>
                  <w:r>
                    <w:rPr>
                      <w:sz w:val="20"/>
                      <w:szCs w:val="20"/>
                      <w:lang w:val="nl-BE"/>
                    </w:rPr>
                    <w:t>rassen van de Royal Latem Golf Club.</w:t>
                  </w:r>
                  <w:r>
                    <w:rPr>
                      <w:sz w:val="20"/>
                      <w:szCs w:val="20"/>
                      <w:lang w:val="nl-BE"/>
                    </w:rPr>
                    <w:br/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t>Aanvang aperitief om 1</w:t>
                  </w:r>
                  <w:r>
                    <w:rPr>
                      <w:sz w:val="20"/>
                      <w:szCs w:val="20"/>
                      <w:lang w:val="nl-BE"/>
                    </w:rPr>
                    <w:t>8</w:t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t>h</w:t>
                  </w:r>
                  <w:r>
                    <w:rPr>
                      <w:sz w:val="20"/>
                      <w:szCs w:val="20"/>
                      <w:lang w:val="nl-BE"/>
                    </w:rPr>
                    <w:t>45</w:t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t>.</w:t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F83C0C"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Wie?</w:t>
                  </w:r>
                  <w:r w:rsidR="00F83C0C">
                    <w:rPr>
                      <w:sz w:val="20"/>
                      <w:szCs w:val="20"/>
                      <w:lang w:val="nl-BE"/>
                    </w:rPr>
                    <w:cr/>
                  </w:r>
                  <w:r>
                    <w:rPr>
                      <w:sz w:val="20"/>
                      <w:szCs w:val="20"/>
                      <w:lang w:val="nl-BE"/>
                    </w:rPr>
                    <w:t xml:space="preserve">   We reserveren de bibliotheek voor alumni </w:t>
                  </w:r>
                  <w:proofErr w:type="spellStart"/>
                  <w:r w:rsidR="00B1374D">
                    <w:rPr>
                      <w:sz w:val="20"/>
                      <w:szCs w:val="20"/>
                      <w:lang w:val="nl-BE"/>
                    </w:rPr>
                    <w:t>r</w:t>
                  </w:r>
                  <w:r>
                    <w:rPr>
                      <w:sz w:val="20"/>
                      <w:szCs w:val="20"/>
                      <w:lang w:val="nl-BE"/>
                    </w:rPr>
                    <w:t>eto</w:t>
                  </w:r>
                  <w:proofErr w:type="spellEnd"/>
                  <w:r>
                    <w:rPr>
                      <w:sz w:val="20"/>
                      <w:szCs w:val="20"/>
                      <w:lang w:val="nl-BE"/>
                    </w:rPr>
                    <w:t xml:space="preserve"> 1985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en pa</w:t>
                  </w:r>
                  <w:r>
                    <w:rPr>
                      <w:sz w:val="20"/>
                      <w:szCs w:val="20"/>
                      <w:lang w:val="nl-BE"/>
                    </w:rPr>
                    <w:t>rtners.</w:t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F83C0C"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Wanneer?</w:t>
                  </w:r>
                  <w:r w:rsidR="00F83C0C"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cr/>
                  </w:r>
                  <w:r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  </w:t>
                  </w:r>
                  <w:r>
                    <w:rPr>
                      <w:sz w:val="20"/>
                      <w:szCs w:val="20"/>
                      <w:lang w:val="nl-BE"/>
                    </w:rPr>
                    <w:t>Z</w:t>
                  </w:r>
                  <w:r w:rsidR="00A34304">
                    <w:rPr>
                      <w:sz w:val="20"/>
                      <w:szCs w:val="20"/>
                      <w:lang w:val="nl-BE"/>
                    </w:rPr>
                    <w:t>on</w:t>
                  </w:r>
                  <w:r>
                    <w:rPr>
                      <w:sz w:val="20"/>
                      <w:szCs w:val="20"/>
                      <w:lang w:val="nl-BE"/>
                    </w:rPr>
                    <w:t xml:space="preserve">dag </w:t>
                  </w:r>
                  <w:r w:rsidR="00A34304">
                    <w:rPr>
                      <w:sz w:val="20"/>
                      <w:szCs w:val="20"/>
                      <w:lang w:val="nl-BE"/>
                    </w:rPr>
                    <w:t>19</w:t>
                  </w:r>
                  <w:r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="00A34304">
                    <w:rPr>
                      <w:sz w:val="20"/>
                      <w:szCs w:val="20"/>
                      <w:lang w:val="nl-BE"/>
                    </w:rPr>
                    <w:t>april</w:t>
                  </w:r>
                  <w:r>
                    <w:rPr>
                      <w:sz w:val="20"/>
                      <w:szCs w:val="20"/>
                      <w:lang w:val="nl-BE"/>
                    </w:rPr>
                    <w:t xml:space="preserve"> 2015 – Blokkeer jullie agenda’s nu!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cr/>
                  </w:r>
                  <w:r w:rsidR="00F83C0C"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F83C0C"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Waar?</w:t>
                  </w:r>
                  <w:r w:rsidR="00F83C0C"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cr/>
                  </w:r>
                  <w:r w:rsidR="00F83C0C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  </w:t>
                  </w:r>
                  <w:r>
                    <w:rPr>
                      <w:sz w:val="20"/>
                      <w:szCs w:val="20"/>
                      <w:lang w:val="nl-BE"/>
                    </w:rPr>
                    <w:t xml:space="preserve">Royal Latem Golf Club – </w:t>
                  </w:r>
                  <w:proofErr w:type="spellStart"/>
                  <w:r>
                    <w:rPr>
                      <w:sz w:val="20"/>
                      <w:szCs w:val="20"/>
                      <w:lang w:val="nl-BE"/>
                    </w:rPr>
                    <w:t>Latemstraat</w:t>
                  </w:r>
                  <w:proofErr w:type="spellEnd"/>
                  <w:r>
                    <w:rPr>
                      <w:sz w:val="20"/>
                      <w:szCs w:val="20"/>
                      <w:lang w:val="nl-BE"/>
                    </w:rPr>
                    <w:t xml:space="preserve"> 120 te 9830 Sint-Martens-Latem</w:t>
                  </w:r>
                </w:p>
                <w:p w:rsidR="00F83C0C" w:rsidRPr="00F83C0C" w:rsidRDefault="00F83C0C" w:rsidP="00F83C0C">
                  <w:pPr>
                    <w:rPr>
                      <w:lang w:val="nl-BE"/>
                    </w:rPr>
                  </w:pP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Kostprijs?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   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t xml:space="preserve">All-in </w:t>
                  </w:r>
                  <w:r w:rsidR="00913098">
                    <w:rPr>
                      <w:sz w:val="20"/>
                      <w:szCs w:val="20"/>
                      <w:lang w:val="nl-BE"/>
                    </w:rPr>
                    <w:t>45€ per persoon</w:t>
                  </w:r>
                </w:p>
              </w:txbxContent>
            </v:textbox>
          </v:shape>
        </w:pict>
      </w:r>
      <w:r w:rsidRPr="005E599F">
        <w:rPr>
          <w:noProof/>
          <w:sz w:val="20"/>
          <w:szCs w:val="20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67.5pt;margin-top:-3.05pt;width:0;height:218.25pt;z-index:251663360" o:connectortype="straight"/>
        </w:pict>
      </w:r>
      <w:r w:rsidRPr="005E599F">
        <w:rPr>
          <w:noProof/>
          <w:sz w:val="20"/>
          <w:szCs w:val="20"/>
          <w:lang w:val="nl-BE" w:eastAsia="zh-TW"/>
        </w:rPr>
        <w:pict>
          <v:shape id="_x0000_s1029" type="#_x0000_t202" style="position:absolute;margin-left:294.5pt;margin-top:-4.5pt;width:237.75pt;height:230.45pt;z-index:-251651072;mso-width-relative:margin;mso-height-relative:margin" filled="f" stroked="f">
            <v:textbox style="mso-next-textbox:#_x0000_s1029" inset="0,0,0,0">
              <w:txbxContent>
                <w:p w:rsidR="005967CC" w:rsidRPr="005967CC" w:rsidRDefault="005967CC" w:rsidP="005967CC">
                  <w:pPr>
                    <w:pStyle w:val="Geenafstand"/>
                    <w:rPr>
                      <w:sz w:val="20"/>
                      <w:szCs w:val="20"/>
                      <w:lang w:val="nl-BE"/>
                    </w:rPr>
                  </w:pP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>Registratie &amp; betaling</w:t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cr/>
                  </w:r>
                  <w:r w:rsidR="00D22A81">
                    <w:rPr>
                      <w:sz w:val="20"/>
                      <w:szCs w:val="20"/>
                      <w:lang w:val="nl-BE"/>
                    </w:rPr>
                    <w:t xml:space="preserve">   </w:t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t xml:space="preserve">Gelieve </w:t>
                  </w:r>
                  <w:r w:rsidR="00D22A81">
                    <w:rPr>
                      <w:sz w:val="20"/>
                      <w:szCs w:val="20"/>
                      <w:lang w:val="nl-BE"/>
                    </w:rPr>
                    <w:t xml:space="preserve">een email te sturen naar </w:t>
                  </w:r>
                  <w:hyperlink r:id="rId5" w:history="1">
                    <w:r w:rsidR="00D22A81" w:rsidRPr="00E53B92">
                      <w:rPr>
                        <w:rStyle w:val="Hyperlink"/>
                        <w:sz w:val="20"/>
                        <w:szCs w:val="20"/>
                        <w:lang w:val="nl-BE"/>
                      </w:rPr>
                      <w:t>axel.despriet@mitiska.com</w:t>
                    </w:r>
                  </w:hyperlink>
                  <w:r w:rsidR="00D22A81">
                    <w:rPr>
                      <w:sz w:val="20"/>
                      <w:szCs w:val="20"/>
                      <w:lang w:val="nl-BE"/>
                    </w:rPr>
                    <w:t xml:space="preserve"> met vermelding van uw naam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>en retoricajaar.</w:t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cr/>
                  </w:r>
                  <w:r w:rsidR="00C3740F" w:rsidRPr="005967CC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cr/>
                    <w:t xml:space="preserve">Betaling moet gebeuren op rekening nummer </w:t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cr/>
                  </w:r>
                  <w:r w:rsidR="00C3740F" w:rsidRPr="00C3740F">
                    <w:rPr>
                      <w:color w:val="BC2701"/>
                      <w:sz w:val="20"/>
                      <w:szCs w:val="20"/>
                      <w:lang w:val="nl-BE"/>
                    </w:rPr>
                    <w:t>000-0304141-46</w:t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t xml:space="preserve"> ter attentie van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>Alumni Zevenkerken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cr/>
                    <w:t>met vermelding van: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cr/>
                  </w: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>Zomers</w:t>
                  </w:r>
                  <w:r w:rsidR="00C3740F">
                    <w:rPr>
                      <w:color w:val="BC2701"/>
                      <w:sz w:val="20"/>
                      <w:szCs w:val="20"/>
                      <w:lang w:val="nl-BE"/>
                    </w:rPr>
                    <w:t>e</w:t>
                  </w: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</w:t>
                  </w:r>
                  <w:proofErr w:type="spellStart"/>
                  <w:r w:rsidR="00C3740F">
                    <w:rPr>
                      <w:color w:val="BC2701"/>
                      <w:sz w:val="20"/>
                      <w:szCs w:val="20"/>
                      <w:lang w:val="nl-BE"/>
                    </w:rPr>
                    <w:t>bbq</w:t>
                  </w:r>
                  <w:proofErr w:type="spellEnd"/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</w:t>
                  </w:r>
                  <w:proofErr w:type="spellStart"/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>rheto</w:t>
                  </w:r>
                  <w:proofErr w:type="spellEnd"/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</w:t>
                  </w:r>
                  <w:r w:rsidR="00C3740F">
                    <w:rPr>
                      <w:color w:val="BC2701"/>
                      <w:sz w:val="20"/>
                      <w:szCs w:val="20"/>
                      <w:lang w:val="nl-BE"/>
                    </w:rPr>
                    <w:t>1985</w:t>
                  </w: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+ naam</w:t>
                  </w: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cr/>
                  </w:r>
                </w:p>
                <w:p w:rsidR="005967CC" w:rsidRPr="005967CC" w:rsidRDefault="005967CC" w:rsidP="005967CC">
                  <w:pPr>
                    <w:pStyle w:val="Geenafstand"/>
                    <w:rPr>
                      <w:sz w:val="20"/>
                      <w:szCs w:val="20"/>
                      <w:lang w:val="nl-BE"/>
                    </w:rPr>
                  </w:pPr>
                  <w:r w:rsidRPr="005967CC">
                    <w:rPr>
                      <w:sz w:val="20"/>
                      <w:szCs w:val="20"/>
                      <w:lang w:val="nl-BE"/>
                    </w:rPr>
                    <w:t xml:space="preserve">Gelieve deze betaling te doen </w:t>
                  </w:r>
                  <w:proofErr w:type="spellStart"/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>vòòr</w:t>
                  </w:r>
                  <w:proofErr w:type="spellEnd"/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</w:t>
                  </w:r>
                  <w:r w:rsidR="00C3740F">
                    <w:rPr>
                      <w:color w:val="BC2701"/>
                      <w:sz w:val="20"/>
                      <w:szCs w:val="20"/>
                      <w:lang w:val="nl-BE"/>
                    </w:rPr>
                    <w:t>2</w:t>
                  </w: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</w:t>
                  </w:r>
                  <w:r w:rsidR="00C3740F">
                    <w:rPr>
                      <w:color w:val="BC2701"/>
                      <w:sz w:val="20"/>
                      <w:szCs w:val="20"/>
                      <w:lang w:val="nl-BE"/>
                    </w:rPr>
                    <w:t>april 2015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cr/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t>De betaling geldt als inschrijving</w:t>
                  </w:r>
                </w:p>
              </w:txbxContent>
            </v:textbox>
          </v:shape>
        </w:pict>
      </w:r>
    </w:p>
    <w:p w:rsidR="00F83C0C" w:rsidRDefault="00F83C0C" w:rsidP="009C36E6">
      <w:pPr>
        <w:pStyle w:val="Geenafstand"/>
        <w:rPr>
          <w:lang w:val="nl-BE"/>
        </w:rPr>
      </w:pPr>
    </w:p>
    <w:p w:rsidR="0051229A" w:rsidRDefault="0051229A" w:rsidP="009C36E6">
      <w:pPr>
        <w:pStyle w:val="Geenafstand"/>
        <w:rPr>
          <w:sz w:val="20"/>
          <w:szCs w:val="20"/>
          <w:lang w:val="nl-BE"/>
        </w:rPr>
      </w:pPr>
    </w:p>
    <w:p w:rsidR="0051229A" w:rsidRDefault="0051229A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5E599F" w:rsidP="009C36E6">
      <w:pPr>
        <w:pStyle w:val="Geenafstand"/>
        <w:rPr>
          <w:sz w:val="20"/>
          <w:szCs w:val="20"/>
          <w:lang w:val="nl-BE"/>
        </w:rPr>
      </w:pPr>
      <w:r w:rsidRPr="005E599F">
        <w:rPr>
          <w:noProof/>
          <w:sz w:val="20"/>
          <w:szCs w:val="20"/>
          <w:lang w:eastAsia="en-GB"/>
        </w:rPr>
        <w:lastRenderedPageBreak/>
        <w:pict>
          <v:shape id="_x0000_s1032" type="#_x0000_t202" style="position:absolute;margin-left:296pt;margin-top:-6pt;width:237.75pt;height:230.45pt;z-index:-251648000;mso-width-relative:margin;mso-height-relative:margin" filled="f" stroked="f">
            <v:textbox style="mso-next-textbox:#_x0000_s1032" inset="0,0,0,0">
              <w:txbxContent>
                <w:p w:rsidR="00990831" w:rsidRDefault="00990831" w:rsidP="00990831">
                  <w:pPr>
                    <w:rPr>
                      <w:color w:val="000000" w:themeColor="text1"/>
                      <w:sz w:val="20"/>
                      <w:szCs w:val="20"/>
                      <w:lang w:val="nl-BE"/>
                    </w:rPr>
                  </w:pPr>
                  <w:r w:rsidRPr="00990831">
                    <w:rPr>
                      <w:color w:val="000000" w:themeColor="text1"/>
                      <w:sz w:val="20"/>
                      <w:szCs w:val="20"/>
                      <w:lang w:val="nl-BE"/>
                    </w:rPr>
                    <w:t>Met dank aan de volgende partners</w:t>
                  </w:r>
                </w:p>
                <w:p w:rsidR="00990831" w:rsidRPr="00990831" w:rsidRDefault="00C3740F" w:rsidP="00990831">
                  <w:pPr>
                    <w:rPr>
                      <w:color w:val="000000" w:themeColor="text1"/>
                      <w:lang w:val="nl-BE"/>
                    </w:rPr>
                  </w:pPr>
                  <w:r w:rsidRPr="00C3740F">
                    <w:rPr>
                      <w:noProof/>
                      <w:color w:val="000000" w:themeColor="text1"/>
                      <w:lang w:val="nl-BE" w:eastAsia="nl-BE"/>
                    </w:rPr>
                    <w:drawing>
                      <wp:inline distT="0" distB="0" distL="0" distR="0">
                        <wp:extent cx="695325" cy="927100"/>
                        <wp:effectExtent l="19050" t="0" r="9525" b="0"/>
                        <wp:docPr id="10" name="Afbeelding 4" descr="C:\Users\Bernard Herbert\Documents\Privé\Bernard\Dossiers en correspondentie\ONDERHOUD &amp; ANDERE DOSSIERS LA TOURELLE\Alumni abdijschool\2014-2015\Maselis\Sjablonen uitnodiging\Sjablonen\Logo's\abdij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Bernard Herbert\Documents\Privé\Bernard\Dossiers en correspondentie\ONDERHOUD &amp; ANDERE DOSSIERS LA TOURELLE\Alumni abdijschool\2014-2015\Maselis\Sjablonen uitnodiging\Sjablonen\Logo's\abdij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5325" cy="927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E599F">
        <w:rPr>
          <w:noProof/>
          <w:sz w:val="20"/>
          <w:szCs w:val="20"/>
          <w:lang w:eastAsia="en-GB"/>
        </w:rPr>
        <w:pict>
          <v:shape id="_x0000_s1033" type="#_x0000_t202" style="position:absolute;margin-left:1.5pt;margin-top:-7.4pt;width:239pt;height:233.35pt;z-index:-251646976;mso-width-relative:margin;mso-height-relative:margin" filled="f" stroked="f">
            <v:textbox inset="0,0,0,0">
              <w:txbxContent>
                <w:p w:rsidR="00E05DC9" w:rsidRDefault="00990831" w:rsidP="00990831">
                  <w:pPr>
                    <w:rPr>
                      <w:sz w:val="20"/>
                      <w:szCs w:val="20"/>
                      <w:lang w:val="nl-BE"/>
                    </w:rPr>
                  </w:pPr>
                  <w:r w:rsidRPr="00990831">
                    <w:rPr>
                      <w:sz w:val="20"/>
                      <w:szCs w:val="20"/>
                      <w:lang w:val="nl-BE"/>
                    </w:rPr>
                    <w:t xml:space="preserve">Wij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hopen alvast U welkom te mogen heten op </w:t>
                  </w:r>
                  <w:r w:rsidR="00A34304">
                    <w:rPr>
                      <w:sz w:val="20"/>
                      <w:szCs w:val="20"/>
                      <w:lang w:val="nl-BE"/>
                    </w:rPr>
                    <w:t>19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="00A34304">
                    <w:rPr>
                      <w:sz w:val="20"/>
                      <w:szCs w:val="20"/>
                      <w:lang w:val="nl-BE"/>
                    </w:rPr>
                    <w:t>april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2015 voor een zonnige barbecue en een fijn weerzien!!</w:t>
                  </w:r>
                </w:p>
                <w:p w:rsidR="00F83C0C" w:rsidRPr="00F83C0C" w:rsidRDefault="00990831" w:rsidP="00990831">
                  <w:pPr>
                    <w:rPr>
                      <w:lang w:val="nl-BE"/>
                    </w:rPr>
                  </w:pP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>Vriendelijke groeten,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Het bestuur van Alumni Zevenkerken Bernard Herbert,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vader abt, pater rector, Annelies Bouckaert,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Nathalie Billiet, Victoire Corman, Charlotte Herbert,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>Fr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>ançois De Cort, Filip Casselman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t xml:space="preserve">, Dave Cafmeyer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>en het alumni Zevenkerken Golf Team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</w:r>
                </w:p>
              </w:txbxContent>
            </v:textbox>
          </v:shape>
        </w:pict>
      </w:r>
      <w:r w:rsidRPr="005E599F">
        <w:rPr>
          <w:noProof/>
          <w:sz w:val="20"/>
          <w:szCs w:val="20"/>
          <w:lang w:eastAsia="en-GB"/>
        </w:rPr>
        <w:pict>
          <v:shape id="_x0000_s1031" type="#_x0000_t32" style="position:absolute;margin-left:266.75pt;margin-top:-5.3pt;width:0;height:218.25pt;z-index:251667456" o:connectortype="straight"/>
        </w:pict>
      </w:r>
    </w:p>
    <w:p w:rsidR="00F83C0C" w:rsidRPr="00990831" w:rsidRDefault="00C3740F" w:rsidP="009C36E6">
      <w:pPr>
        <w:pStyle w:val="Geenafstand"/>
        <w:rPr>
          <w:sz w:val="20"/>
          <w:szCs w:val="20"/>
          <w:lang w:val="nl-BE"/>
        </w:rPr>
      </w:pP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5616575</wp:posOffset>
            </wp:positionH>
            <wp:positionV relativeFrom="paragraph">
              <wp:posOffset>1532255</wp:posOffset>
            </wp:positionV>
            <wp:extent cx="1162050" cy="371475"/>
            <wp:effectExtent l="19050" t="0" r="0" b="0"/>
            <wp:wrapNone/>
            <wp:docPr id="6" name="Picture 5" descr="d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bb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3740150</wp:posOffset>
            </wp:positionH>
            <wp:positionV relativeFrom="paragraph">
              <wp:posOffset>1151255</wp:posOffset>
            </wp:positionV>
            <wp:extent cx="1596390" cy="533400"/>
            <wp:effectExtent l="19050" t="0" r="3810" b="0"/>
            <wp:wrapNone/>
            <wp:docPr id="5" name="Picture 4" descr="aqu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qui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3740150</wp:posOffset>
            </wp:positionH>
            <wp:positionV relativeFrom="paragraph">
              <wp:posOffset>1779905</wp:posOffset>
            </wp:positionV>
            <wp:extent cx="1558290" cy="657225"/>
            <wp:effectExtent l="19050" t="0" r="3810" b="0"/>
            <wp:wrapNone/>
            <wp:docPr id="3" name="Picture 1" descr="vanpary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nparys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6C00"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5664200</wp:posOffset>
            </wp:positionH>
            <wp:positionV relativeFrom="paragraph">
              <wp:posOffset>113030</wp:posOffset>
            </wp:positionV>
            <wp:extent cx="1085850" cy="1095375"/>
            <wp:effectExtent l="19050" t="0" r="0" b="0"/>
            <wp:wrapNone/>
            <wp:docPr id="4" name="Picture 3" descr="ic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ma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83C0C" w:rsidRPr="00990831" w:rsidSect="007569D7">
      <w:pgSz w:w="11907" w:h="5613"/>
      <w:pgMar w:top="703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/>
  <w:rsids>
    <w:rsidRoot w:val="00913098"/>
    <w:rsid w:val="0009301F"/>
    <w:rsid w:val="00161116"/>
    <w:rsid w:val="001849B5"/>
    <w:rsid w:val="00207BA9"/>
    <w:rsid w:val="002B4535"/>
    <w:rsid w:val="00427CE6"/>
    <w:rsid w:val="004B160A"/>
    <w:rsid w:val="0051229A"/>
    <w:rsid w:val="005967CC"/>
    <w:rsid w:val="005E599F"/>
    <w:rsid w:val="00746C00"/>
    <w:rsid w:val="007569D7"/>
    <w:rsid w:val="00913098"/>
    <w:rsid w:val="00990831"/>
    <w:rsid w:val="009C36E6"/>
    <w:rsid w:val="00A34304"/>
    <w:rsid w:val="00B1374D"/>
    <w:rsid w:val="00B423CD"/>
    <w:rsid w:val="00B43E80"/>
    <w:rsid w:val="00B912B4"/>
    <w:rsid w:val="00C3740F"/>
    <w:rsid w:val="00C37FF5"/>
    <w:rsid w:val="00D22A81"/>
    <w:rsid w:val="00DD1D62"/>
    <w:rsid w:val="00E05DC9"/>
    <w:rsid w:val="00E87E79"/>
    <w:rsid w:val="00EA589C"/>
    <w:rsid w:val="00F8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_x0000_s1031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43E8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D22A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mailto:axel.despriet@mitiska.com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nard%20Herbert\Documents\Priv&#233;\Bernard\Dossiers%20en%20correspondentie\ONDERHOUD%20&amp;%20ANDERE%20DOSSIERS%20LA%20TOURELLE\Alumni%20abdijschool\2014-2015\BBQ%20en%20golf\20150502%20Alumni%20Zevenkerken%20-%20rheto%20198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20150502 Alumni Zevenkerken - rheto 1985.dotx</Template>
  <TotalTime>37</TotalTime>
  <Pages>4</Pages>
  <Words>8</Words>
  <Characters>46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Herbert</dc:creator>
  <cp:lastModifiedBy>Bernard Herbert</cp:lastModifiedBy>
  <cp:revision>3</cp:revision>
  <dcterms:created xsi:type="dcterms:W3CDTF">2014-10-23T13:29:00Z</dcterms:created>
  <dcterms:modified xsi:type="dcterms:W3CDTF">2014-11-13T13:20:00Z</dcterms:modified>
</cp:coreProperties>
</file>