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E80" w:rsidRDefault="000B6CD6" w:rsidP="007569D7">
      <w:pPr>
        <w:ind w:left="-284" w:firstLine="284"/>
      </w:pPr>
      <w:r>
        <w:rPr>
          <w:b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2.2pt;margin-top:-6.5pt;width:363.55pt;height:222.75pt;z-index:-25165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" filled="f" stroked="f">
            <v:textbox inset="0,0,0,0">
              <w:txbxContent>
                <w:p w:rsidR="007569D7" w:rsidRPr="00AB059E" w:rsidRDefault="00AB059E" w:rsidP="00AB059E">
                  <w:pPr>
                    <w:rPr>
                      <w:szCs w:val="44"/>
                    </w:rPr>
                  </w:pPr>
                  <w:r w:rsidRPr="00AB059E">
                    <w:rPr>
                      <w:b/>
                      <w:sz w:val="44"/>
                      <w:szCs w:val="44"/>
                    </w:rPr>
                    <w:t>ALUMNI ZEVENKERKEN</w:t>
                  </w:r>
                  <w:r w:rsidRPr="00AB059E">
                    <w:rPr>
                      <w:b/>
                      <w:sz w:val="44"/>
                      <w:szCs w:val="44"/>
                    </w:rPr>
                    <w:cr/>
                    <w:t>DUC IN ALTUM</w:t>
                  </w:r>
                </w:p>
              </w:txbxContent>
            </v:textbox>
          </v:shape>
        </w:pict>
      </w:r>
      <w:r w:rsidR="007569D7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4311650</wp:posOffset>
            </wp:positionH>
            <wp:positionV relativeFrom="paragraph">
              <wp:posOffset>1270</wp:posOffset>
            </wp:positionV>
            <wp:extent cx="2353945" cy="2667000"/>
            <wp:effectExtent l="19050" t="0" r="8255" b="0"/>
            <wp:wrapNone/>
            <wp:docPr id="1" name="Picture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9D7" w:rsidRDefault="007569D7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7569D7" w:rsidRDefault="007569D7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F83C0C" w:rsidRDefault="000B6CD6" w:rsidP="009C36E6">
      <w:pPr>
        <w:pStyle w:val="Geenafstand"/>
      </w:pPr>
      <w:r>
        <w:rPr>
          <w:noProof/>
        </w:rPr>
        <w:pict>
          <v:shape id="Text Box 3" o:spid="_x0000_s1027" type="#_x0000_t202" style="position:absolute;margin-left:-11pt;margin-top:-7.1pt;width:549.3pt;height:228.45pt;z-index:-25165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" filled="f" stroked="f">
            <v:textbox inset="0,0,0,0">
              <w:txbxContent>
                <w:p w:rsidR="00AB059E" w:rsidRDefault="00670C3A" w:rsidP="00AB059E">
                  <w:pPr>
                    <w:pStyle w:val="Geenafstand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Pater rector, vader abt, en de v</w:t>
                  </w:r>
                  <w:r w:rsidR="00AB059E" w:rsidRPr="00AB059E">
                    <w:rPr>
                      <w:sz w:val="28"/>
                      <w:szCs w:val="28"/>
                    </w:rPr>
                    <w:t xml:space="preserve">oorzitter en het </w:t>
                  </w:r>
                  <w:r>
                    <w:rPr>
                      <w:sz w:val="28"/>
                      <w:szCs w:val="28"/>
                    </w:rPr>
                    <w:t>b</w:t>
                  </w:r>
                  <w:r w:rsidR="00AB059E" w:rsidRPr="00AB059E">
                    <w:rPr>
                      <w:sz w:val="28"/>
                      <w:szCs w:val="28"/>
                    </w:rPr>
                    <w:t xml:space="preserve">estuur van </w:t>
                  </w:r>
                  <w:r>
                    <w:rPr>
                      <w:sz w:val="28"/>
                      <w:szCs w:val="28"/>
                    </w:rPr>
                    <w:br/>
                  </w:r>
                  <w:r w:rsidR="00AB059E" w:rsidRPr="00AB059E">
                    <w:rPr>
                      <w:sz w:val="28"/>
                      <w:szCs w:val="28"/>
                    </w:rPr>
                    <w:t xml:space="preserve">Alumni Zevenkerken vzw hebben het genoegen u en </w:t>
                  </w:r>
                </w:p>
                <w:p w:rsidR="00AB059E" w:rsidRDefault="00390284" w:rsidP="00AB059E">
                  <w:pPr>
                    <w:pStyle w:val="Geenafstand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de “alumni</w:t>
                  </w:r>
                  <w:r w:rsidR="00670C3A">
                    <w:rPr>
                      <w:sz w:val="28"/>
                      <w:szCs w:val="28"/>
                    </w:rPr>
                    <w:t>kinderen</w:t>
                  </w:r>
                  <w:r>
                    <w:rPr>
                      <w:sz w:val="28"/>
                      <w:szCs w:val="28"/>
                    </w:rPr>
                    <w:t>”</w:t>
                  </w:r>
                  <w:r w:rsidR="00670C3A">
                    <w:rPr>
                      <w:sz w:val="28"/>
                      <w:szCs w:val="28"/>
                    </w:rPr>
                    <w:t xml:space="preserve"> uit 5</w:t>
                  </w:r>
                  <w:r w:rsidR="00670C3A" w:rsidRPr="00670C3A">
                    <w:rPr>
                      <w:sz w:val="28"/>
                      <w:szCs w:val="28"/>
                      <w:vertAlign w:val="superscript"/>
                    </w:rPr>
                    <w:t>de</w:t>
                  </w:r>
                  <w:r w:rsidR="00670C3A">
                    <w:rPr>
                      <w:sz w:val="28"/>
                      <w:szCs w:val="28"/>
                    </w:rPr>
                    <w:t xml:space="preserve"> en 6</w:t>
                  </w:r>
                  <w:r w:rsidR="00670C3A" w:rsidRPr="00670C3A">
                    <w:rPr>
                      <w:sz w:val="28"/>
                      <w:szCs w:val="28"/>
                      <w:vertAlign w:val="superscript"/>
                    </w:rPr>
                    <w:t>de</w:t>
                  </w:r>
                  <w:r w:rsidR="00670C3A">
                    <w:rPr>
                      <w:sz w:val="28"/>
                      <w:szCs w:val="28"/>
                    </w:rPr>
                    <w:t xml:space="preserve"> leerjaar</w:t>
                  </w:r>
                  <w:r w:rsidR="00AB059E" w:rsidRPr="00AB059E">
                    <w:rPr>
                      <w:sz w:val="28"/>
                      <w:szCs w:val="28"/>
                    </w:rPr>
                    <w:t xml:space="preserve"> uit te nodigen op de</w:t>
                  </w:r>
                </w:p>
                <w:p w:rsidR="00AB059E" w:rsidRPr="00AB059E" w:rsidRDefault="00AB059E" w:rsidP="00AB059E">
                  <w:pPr>
                    <w:pStyle w:val="Geenafstand"/>
                    <w:jc w:val="center"/>
                    <w:rPr>
                      <w:sz w:val="16"/>
                      <w:szCs w:val="16"/>
                    </w:rPr>
                  </w:pPr>
                </w:p>
                <w:p w:rsidR="00AB059E" w:rsidRDefault="00670C3A" w:rsidP="002F5E7F">
                  <w:pPr>
                    <w:pStyle w:val="Geenafstand"/>
                    <w:jc w:val="center"/>
                    <w:rPr>
                      <w:color w:val="BC2701"/>
                      <w:sz w:val="44"/>
                      <w:szCs w:val="44"/>
                    </w:rPr>
                  </w:pPr>
                  <w:r>
                    <w:rPr>
                      <w:color w:val="BC2701"/>
                      <w:sz w:val="44"/>
                      <w:szCs w:val="44"/>
                    </w:rPr>
                    <w:t>Open Paviljoen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op</w:t>
                  </w:r>
                  <w:r w:rsidR="005E292D">
                    <w:rPr>
                      <w:color w:val="BC2701"/>
                      <w:sz w:val="44"/>
                      <w:szCs w:val="44"/>
                    </w:rPr>
                    <w:br/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</w:t>
                  </w:r>
                  <w:r>
                    <w:rPr>
                      <w:color w:val="BC2701"/>
                      <w:sz w:val="44"/>
                      <w:szCs w:val="44"/>
                    </w:rPr>
                    <w:t>z</w:t>
                  </w:r>
                  <w:r w:rsidR="00F86284">
                    <w:rPr>
                      <w:color w:val="BC2701"/>
                      <w:sz w:val="44"/>
                      <w:szCs w:val="44"/>
                    </w:rPr>
                    <w:t>ater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dag </w:t>
                  </w:r>
                  <w:r w:rsidR="00390284">
                    <w:rPr>
                      <w:color w:val="BC2701"/>
                      <w:sz w:val="44"/>
                      <w:szCs w:val="44"/>
                    </w:rPr>
                    <w:t>23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</w:t>
                  </w:r>
                  <w:r>
                    <w:rPr>
                      <w:color w:val="BC2701"/>
                      <w:sz w:val="44"/>
                      <w:szCs w:val="44"/>
                    </w:rPr>
                    <w:t>septem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ber 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>201</w:t>
                  </w:r>
                  <w:r w:rsidR="00924F6B">
                    <w:rPr>
                      <w:color w:val="BC2701"/>
                      <w:sz w:val="44"/>
                      <w:szCs w:val="44"/>
                    </w:rPr>
                    <w:t>7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</w:t>
                  </w:r>
                  <w:r w:rsidR="00F86284">
                    <w:rPr>
                      <w:color w:val="BC2701"/>
                      <w:sz w:val="44"/>
                      <w:szCs w:val="44"/>
                    </w:rPr>
                    <w:t>van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1</w:t>
                  </w:r>
                  <w:r>
                    <w:rPr>
                      <w:color w:val="BC2701"/>
                      <w:sz w:val="44"/>
                      <w:szCs w:val="44"/>
                    </w:rPr>
                    <w:t>4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>u</w:t>
                  </w:r>
                  <w:r w:rsidR="00390284">
                    <w:rPr>
                      <w:color w:val="BC2701"/>
                      <w:sz w:val="44"/>
                      <w:szCs w:val="44"/>
                    </w:rPr>
                    <w:t>30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</w:t>
                  </w:r>
                  <w:r w:rsidR="00F86284">
                    <w:rPr>
                      <w:color w:val="BC2701"/>
                      <w:sz w:val="44"/>
                      <w:szCs w:val="44"/>
                    </w:rPr>
                    <w:t>tot 1</w:t>
                  </w:r>
                  <w:r w:rsidR="00390284">
                    <w:rPr>
                      <w:color w:val="BC2701"/>
                      <w:sz w:val="44"/>
                      <w:szCs w:val="44"/>
                    </w:rPr>
                    <w:t>7</w:t>
                  </w:r>
                  <w:r w:rsidR="00F86284">
                    <w:rPr>
                      <w:color w:val="BC2701"/>
                      <w:sz w:val="44"/>
                      <w:szCs w:val="44"/>
                    </w:rPr>
                    <w:t>u.</w:t>
                  </w:r>
                </w:p>
                <w:p w:rsidR="00AB059E" w:rsidRPr="00AB059E" w:rsidRDefault="00AB059E" w:rsidP="00AB059E">
                  <w:pPr>
                    <w:pStyle w:val="Geenafstand"/>
                    <w:jc w:val="center"/>
                    <w:rPr>
                      <w:color w:val="BC2701"/>
                      <w:sz w:val="16"/>
                      <w:szCs w:val="16"/>
                    </w:rPr>
                  </w:pPr>
                </w:p>
                <w:p w:rsidR="00B912B4" w:rsidRPr="00AB059E" w:rsidRDefault="00670C3A" w:rsidP="00AB059E">
                  <w:pPr>
                    <w:pStyle w:val="Geenafstand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0"/>
                      <w:szCs w:val="20"/>
                    </w:rPr>
                    <w:t>We voorzien een stukje taart en een drankje om de goede herinneringen naar boven te halen.</w:t>
                  </w:r>
                  <w:r w:rsidR="00D91304">
                    <w:rPr>
                      <w:sz w:val="20"/>
                      <w:szCs w:val="20"/>
                    </w:rPr>
                    <w:br/>
                  </w:r>
                  <w:r w:rsidR="002F5E7F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F83C0C" w:rsidRDefault="00F83C0C" w:rsidP="009C36E6">
      <w:pPr>
        <w:pStyle w:val="Geenafstand"/>
      </w:pPr>
    </w:p>
    <w:p w:rsidR="0051229A" w:rsidRDefault="0051229A" w:rsidP="009C36E6">
      <w:pPr>
        <w:pStyle w:val="Geenafstand"/>
        <w:rPr>
          <w:sz w:val="20"/>
          <w:szCs w:val="20"/>
        </w:rPr>
      </w:pPr>
    </w:p>
    <w:p w:rsidR="0051229A" w:rsidRDefault="0051229A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0B6CD6" w:rsidP="009C36E6">
      <w:pPr>
        <w:pStyle w:val="Geenafstand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Text Box 8" o:spid="_x0000_s1029" type="#_x0000_t202" style="position:absolute;margin-left:296pt;margin-top:-6pt;width:237.75pt;height:230.45pt;z-index:-251648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ujssQIAALE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" filled="f" stroked="f">
            <v:textbox inset="0,0,0,0">
              <w:txbxContent>
                <w:p w:rsidR="00990831" w:rsidRPr="00990831" w:rsidRDefault="00990831" w:rsidP="00990831">
                  <w:pPr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670C3A" w:rsidRDefault="00E72525" w:rsidP="009C36E6">
      <w:pPr>
        <w:pStyle w:val="Geenafstand"/>
        <w:rPr>
          <w:sz w:val="18"/>
          <w:szCs w:val="18"/>
        </w:rPr>
      </w:pPr>
      <w:r w:rsidRPr="00AB059E">
        <w:rPr>
          <w:sz w:val="18"/>
          <w:szCs w:val="18"/>
        </w:rPr>
        <w:t xml:space="preserve">Antwoord gewenst op e-mail adres </w:t>
      </w:r>
      <w:r w:rsidR="00670C3A" w:rsidRPr="00670C3A">
        <w:rPr>
          <w:color w:val="BC2701"/>
          <w:sz w:val="18"/>
          <w:szCs w:val="18"/>
        </w:rPr>
        <w:t>administratie@abdijschool.be</w:t>
      </w:r>
      <w:r w:rsidRPr="00AB059E">
        <w:rPr>
          <w:sz w:val="18"/>
          <w:szCs w:val="18"/>
        </w:rPr>
        <w:cr/>
        <w:t xml:space="preserve">of per fax naar het nummer 050/40.61.98 met vermelding van naam en </w:t>
      </w:r>
      <w:r w:rsidRPr="00AB059E">
        <w:rPr>
          <w:sz w:val="18"/>
          <w:szCs w:val="18"/>
        </w:rPr>
        <w:cr/>
        <w:t>voornaam van elke deelnemer.</w:t>
      </w:r>
      <w:r w:rsidRPr="00AB059E">
        <w:rPr>
          <w:sz w:val="18"/>
          <w:szCs w:val="18"/>
        </w:rPr>
        <w:cr/>
      </w:r>
      <w:r w:rsidRPr="00AB059E">
        <w:rPr>
          <w:sz w:val="18"/>
          <w:szCs w:val="18"/>
        </w:rPr>
        <w:cr/>
      </w:r>
      <w:r w:rsidR="00670C3A">
        <w:rPr>
          <w:sz w:val="18"/>
          <w:szCs w:val="18"/>
        </w:rPr>
        <w:t xml:space="preserve">Kijk voor meer alumni info in het algemeen op de </w:t>
      </w:r>
      <w:r w:rsidRPr="00AB059E">
        <w:rPr>
          <w:sz w:val="18"/>
          <w:szCs w:val="18"/>
        </w:rPr>
        <w:t xml:space="preserve">homepagina op </w:t>
      </w:r>
      <w:r w:rsidRPr="00AB059E">
        <w:rPr>
          <w:color w:val="BC2701"/>
          <w:sz w:val="18"/>
          <w:szCs w:val="18"/>
        </w:rPr>
        <w:t>www.alumnizevenkerken.be</w:t>
      </w:r>
      <w:r w:rsidRPr="00AB059E">
        <w:rPr>
          <w:sz w:val="18"/>
          <w:szCs w:val="18"/>
        </w:rPr>
        <w:cr/>
      </w:r>
      <w:r w:rsidRPr="00AB059E">
        <w:rPr>
          <w:sz w:val="18"/>
          <w:szCs w:val="18"/>
        </w:rPr>
        <w:cr/>
      </w:r>
      <w:r w:rsidR="00670C3A" w:rsidRPr="00AB059E">
        <w:rPr>
          <w:sz w:val="18"/>
          <w:szCs w:val="18"/>
        </w:rPr>
        <w:t xml:space="preserve"> </w:t>
      </w:r>
      <w:r w:rsidRPr="00AB059E">
        <w:rPr>
          <w:sz w:val="18"/>
          <w:szCs w:val="18"/>
        </w:rPr>
        <w:cr/>
      </w:r>
    </w:p>
    <w:p w:rsidR="00670C3A" w:rsidRDefault="00670C3A" w:rsidP="009C36E6">
      <w:pPr>
        <w:pStyle w:val="Geenafstand"/>
        <w:rPr>
          <w:sz w:val="18"/>
          <w:szCs w:val="18"/>
        </w:rPr>
      </w:pPr>
    </w:p>
    <w:p w:rsidR="00E72525" w:rsidRDefault="00E72525" w:rsidP="009C36E6">
      <w:pPr>
        <w:pStyle w:val="Geenafstand"/>
        <w:rPr>
          <w:sz w:val="18"/>
          <w:szCs w:val="18"/>
        </w:rPr>
      </w:pPr>
      <w:r>
        <w:rPr>
          <w:sz w:val="18"/>
          <w:szCs w:val="18"/>
        </w:rPr>
        <w:t>Met dank aan de volgende partners</w:t>
      </w:r>
    </w:p>
    <w:p w:rsidR="00E72525" w:rsidRDefault="00E72525" w:rsidP="009C36E6">
      <w:pPr>
        <w:pStyle w:val="Geenafstand"/>
        <w:rPr>
          <w:sz w:val="18"/>
          <w:szCs w:val="18"/>
        </w:rPr>
      </w:pPr>
    </w:p>
    <w:p w:rsidR="00F83C0C" w:rsidRPr="00990831" w:rsidRDefault="00E72525" w:rsidP="009C36E6">
      <w:pPr>
        <w:pStyle w:val="Geenafstand"/>
        <w:rPr>
          <w:sz w:val="20"/>
          <w:szCs w:val="20"/>
        </w:rPr>
      </w:pPr>
      <w:r>
        <w:rPr>
          <w:noProof/>
          <w:sz w:val="18"/>
          <w:szCs w:val="18"/>
        </w:rPr>
        <w:drawing>
          <wp:inline distT="0" distB="0" distL="0" distR="0">
            <wp:extent cx="571500" cy="762000"/>
            <wp:effectExtent l="19050" t="0" r="0" b="0"/>
            <wp:docPr id="2" name="Afbeelding 1" descr="C:\Users\Bernard Herbert\Documents\Privé\Bernard\Dossiers en correspondentie\ONDERHOUD &amp; ANDERE DOSSIERS LA TOURELLE\Alumni abdijschool\Administratief VZW\Sjablonen uitnodiging\Sjablonen\Logo's\abdi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rnard Herbert\Documents\Privé\Bernard\Dossiers en correspondentie\ONDERHOUD &amp; ANDERE DOSSIERS LA TOURELLE\Alumni abdijschool\Administratief VZW\Sjablonen uitnodiging\Sjablonen\Logo's\abdij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0284">
        <w:rPr>
          <w:sz w:val="20"/>
          <w:szCs w:val="20"/>
        </w:rPr>
        <w:t xml:space="preserve"> </w:t>
      </w:r>
      <w:r w:rsidR="00390284">
        <w:rPr>
          <w:noProof/>
          <w:sz w:val="20"/>
          <w:szCs w:val="20"/>
        </w:rPr>
        <w:t xml:space="preserve">                                                                                          </w:t>
      </w:r>
      <w:r w:rsidR="00390284">
        <w:rPr>
          <w:noProof/>
          <w:sz w:val="20"/>
          <w:szCs w:val="20"/>
        </w:rPr>
        <w:drawing>
          <wp:inline distT="0" distB="0" distL="0" distR="0">
            <wp:extent cx="2440644" cy="697471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240" cy="69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3C0C" w:rsidRPr="00990831" w:rsidSect="007569D7">
      <w:pgSz w:w="11907" w:h="5613"/>
      <w:pgMar w:top="703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F5E7F"/>
    <w:rsid w:val="00031EB0"/>
    <w:rsid w:val="000B6CD6"/>
    <w:rsid w:val="001121ED"/>
    <w:rsid w:val="001849B5"/>
    <w:rsid w:val="00207BA9"/>
    <w:rsid w:val="00250E2C"/>
    <w:rsid w:val="002C31D5"/>
    <w:rsid w:val="002F5E7F"/>
    <w:rsid w:val="00322152"/>
    <w:rsid w:val="00390284"/>
    <w:rsid w:val="00427CE6"/>
    <w:rsid w:val="0051229A"/>
    <w:rsid w:val="005967CC"/>
    <w:rsid w:val="005E292D"/>
    <w:rsid w:val="006447DF"/>
    <w:rsid w:val="00670C3A"/>
    <w:rsid w:val="00746C00"/>
    <w:rsid w:val="007569D7"/>
    <w:rsid w:val="007F19DF"/>
    <w:rsid w:val="00894E32"/>
    <w:rsid w:val="008A44B2"/>
    <w:rsid w:val="008B5A11"/>
    <w:rsid w:val="008F5B74"/>
    <w:rsid w:val="00924F6B"/>
    <w:rsid w:val="00990831"/>
    <w:rsid w:val="00997ED0"/>
    <w:rsid w:val="009C36E6"/>
    <w:rsid w:val="00A34E4F"/>
    <w:rsid w:val="00AB059E"/>
    <w:rsid w:val="00B43E80"/>
    <w:rsid w:val="00B646C7"/>
    <w:rsid w:val="00B82695"/>
    <w:rsid w:val="00B912B4"/>
    <w:rsid w:val="00CC6EA6"/>
    <w:rsid w:val="00D8531E"/>
    <w:rsid w:val="00D91304"/>
    <w:rsid w:val="00D977CE"/>
    <w:rsid w:val="00E72525"/>
    <w:rsid w:val="00ED72B5"/>
    <w:rsid w:val="00EF34BE"/>
    <w:rsid w:val="00F502E9"/>
    <w:rsid w:val="00F83C0C"/>
    <w:rsid w:val="00F8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6447D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bruiker\Documents\Sjabloon%20uitnodiging%20-%201%20kolo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uitnodiging - 1 kolom.dotx</Template>
  <TotalTime>35</TotalTime>
  <Pages>1</Pages>
  <Words>65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Gebruiker</dc:creator>
  <cp:lastModifiedBy>Bernard Herbert</cp:lastModifiedBy>
  <cp:revision>11</cp:revision>
  <dcterms:created xsi:type="dcterms:W3CDTF">2014-09-18T13:35:00Z</dcterms:created>
  <dcterms:modified xsi:type="dcterms:W3CDTF">2015-09-06T20:41:00Z</dcterms:modified>
</cp:coreProperties>
</file>